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3E48A" w14:textId="2790FE1E" w:rsidR="0078051F" w:rsidRPr="00A56317" w:rsidRDefault="0078051F" w:rsidP="00C31B67">
      <w:pPr>
        <w:rPr>
          <w:b/>
          <w:bCs/>
        </w:rPr>
      </w:pPr>
    </w:p>
    <w:p w14:paraId="60BA30BA" w14:textId="7D11A7AD" w:rsidR="00031AD3" w:rsidRPr="00A56317" w:rsidRDefault="00A770D1" w:rsidP="009B47A7">
      <w:pPr>
        <w:rPr>
          <w:b/>
          <w:bCs/>
          <w:lang w:eastAsia="en-GB"/>
        </w:rPr>
      </w:pPr>
      <w:r w:rsidRPr="00A56317">
        <w:rPr>
          <w:b/>
          <w:bCs/>
          <w:lang w:eastAsia="en-GB"/>
        </w:rPr>
        <w:t>To</w:t>
      </w:r>
      <w:r w:rsidR="005A11E8" w:rsidRPr="00A56317">
        <w:rPr>
          <w:b/>
          <w:bCs/>
          <w:lang w:eastAsia="en-GB"/>
        </w:rPr>
        <w:t xml:space="preserve"> a</w:t>
      </w:r>
      <w:r w:rsidR="00582849">
        <w:rPr>
          <w:b/>
          <w:bCs/>
          <w:lang w:eastAsia="en-GB"/>
        </w:rPr>
        <w:t>dd</w:t>
      </w:r>
      <w:r w:rsidR="005A11E8" w:rsidRPr="00A56317">
        <w:rPr>
          <w:b/>
          <w:bCs/>
          <w:lang w:eastAsia="en-GB"/>
        </w:rPr>
        <w:t xml:space="preserve"> a</w:t>
      </w:r>
      <w:r w:rsidR="00582849">
        <w:rPr>
          <w:b/>
          <w:bCs/>
          <w:lang w:eastAsia="en-GB"/>
        </w:rPr>
        <w:t xml:space="preserve"> new</w:t>
      </w:r>
      <w:r w:rsidR="005A11E8" w:rsidRPr="00A56317">
        <w:rPr>
          <w:b/>
          <w:bCs/>
          <w:lang w:eastAsia="en-GB"/>
        </w:rPr>
        <w:t xml:space="preserve"> job assignment to </w:t>
      </w:r>
      <w:r w:rsidRPr="00A56317">
        <w:rPr>
          <w:b/>
          <w:bCs/>
          <w:lang w:eastAsia="en-GB"/>
        </w:rPr>
        <w:t>an</w:t>
      </w:r>
      <w:r w:rsidR="005A11E8" w:rsidRPr="00A56317">
        <w:rPr>
          <w:b/>
          <w:bCs/>
          <w:lang w:eastAsia="en-GB"/>
        </w:rPr>
        <w:t xml:space="preserve"> account </w:t>
      </w:r>
      <w:r w:rsidRPr="00A56317">
        <w:rPr>
          <w:b/>
          <w:bCs/>
          <w:lang w:eastAsia="en-GB"/>
        </w:rPr>
        <w:t>first</w:t>
      </w:r>
      <w:r w:rsidR="00031AD3" w:rsidRPr="00A56317">
        <w:rPr>
          <w:b/>
          <w:bCs/>
          <w:lang w:eastAsia="en-GB"/>
        </w:rPr>
        <w:t xml:space="preserve"> access your Administrator Dashboard.  </w:t>
      </w:r>
    </w:p>
    <w:p w14:paraId="416E6BB3" w14:textId="44267756" w:rsidR="00031AD3" w:rsidRPr="00A56317" w:rsidRDefault="00031AD3" w:rsidP="009B47A7">
      <w:pPr>
        <w:rPr>
          <w:b/>
          <w:bCs/>
          <w:lang w:eastAsia="en-GB"/>
        </w:rPr>
      </w:pPr>
    </w:p>
    <w:p w14:paraId="12BCF8C2" w14:textId="6BC7E1C8" w:rsidR="00031AD3" w:rsidRPr="00A56317" w:rsidRDefault="00031AD3" w:rsidP="00A56317">
      <w:pPr>
        <w:pStyle w:val="ListParagraph"/>
        <w:numPr>
          <w:ilvl w:val="0"/>
          <w:numId w:val="4"/>
        </w:numPr>
        <w:rPr>
          <w:b/>
          <w:bCs/>
          <w:lang w:eastAsia="en-GB"/>
        </w:rPr>
      </w:pPr>
      <w:r w:rsidRPr="00A56317">
        <w:rPr>
          <w:b/>
          <w:bCs/>
          <w:lang w:eastAsia="en-GB"/>
        </w:rPr>
        <w:t>Click the Users tab.</w:t>
      </w:r>
      <w:r w:rsidR="00085F18" w:rsidRPr="00A56317">
        <w:rPr>
          <w:b/>
          <w:bCs/>
          <w:lang w:eastAsia="en-GB"/>
        </w:rPr>
        <w:t xml:space="preserve">  You can then type in the name of </w:t>
      </w:r>
      <w:r w:rsidR="00A770D1" w:rsidRPr="00A56317">
        <w:rPr>
          <w:b/>
          <w:bCs/>
          <w:lang w:eastAsia="en-GB"/>
        </w:rPr>
        <w:t xml:space="preserve">yourself or </w:t>
      </w:r>
      <w:r w:rsidR="00085F18" w:rsidRPr="00A56317">
        <w:rPr>
          <w:b/>
          <w:bCs/>
          <w:lang w:eastAsia="en-GB"/>
        </w:rPr>
        <w:t>the learner who you wish to apply the job assignment to</w:t>
      </w:r>
      <w:r w:rsidR="00F56CE5" w:rsidRPr="00A56317">
        <w:rPr>
          <w:b/>
          <w:bCs/>
          <w:lang w:eastAsia="en-GB"/>
        </w:rPr>
        <w:t xml:space="preserve"> into the </w:t>
      </w:r>
      <w:r w:rsidR="00A770D1" w:rsidRPr="00A56317">
        <w:rPr>
          <w:b/>
          <w:bCs/>
          <w:lang w:eastAsia="en-GB"/>
        </w:rPr>
        <w:t>“</w:t>
      </w:r>
      <w:r w:rsidR="00F56CE5" w:rsidRPr="00A56317">
        <w:rPr>
          <w:b/>
          <w:bCs/>
          <w:lang w:eastAsia="en-GB"/>
        </w:rPr>
        <w:t xml:space="preserve">Users </w:t>
      </w:r>
      <w:proofErr w:type="spellStart"/>
      <w:r w:rsidR="00F56CE5" w:rsidRPr="00A56317">
        <w:rPr>
          <w:b/>
          <w:bCs/>
          <w:lang w:eastAsia="en-GB"/>
        </w:rPr>
        <w:t>Full</w:t>
      </w:r>
      <w:r w:rsidR="00A770D1" w:rsidRPr="00A56317">
        <w:rPr>
          <w:b/>
          <w:bCs/>
          <w:lang w:eastAsia="en-GB"/>
        </w:rPr>
        <w:t>n</w:t>
      </w:r>
      <w:r w:rsidR="00F56CE5" w:rsidRPr="00A56317">
        <w:rPr>
          <w:b/>
          <w:bCs/>
          <w:lang w:eastAsia="en-GB"/>
        </w:rPr>
        <w:t>ame</w:t>
      </w:r>
      <w:proofErr w:type="spellEnd"/>
      <w:r w:rsidR="00A770D1" w:rsidRPr="00A56317">
        <w:rPr>
          <w:b/>
          <w:bCs/>
          <w:lang w:eastAsia="en-GB"/>
        </w:rPr>
        <w:t>”</w:t>
      </w:r>
      <w:r w:rsidR="00F56CE5" w:rsidRPr="00A56317">
        <w:rPr>
          <w:b/>
          <w:bCs/>
          <w:lang w:eastAsia="en-GB"/>
        </w:rPr>
        <w:t xml:space="preserve"> box.</w:t>
      </w:r>
      <w:r w:rsidR="00E66C2F" w:rsidRPr="00A56317">
        <w:rPr>
          <w:b/>
          <w:bCs/>
          <w:lang w:eastAsia="en-GB"/>
        </w:rPr>
        <w:t xml:space="preserve"> Then click the Search button</w:t>
      </w:r>
      <w:r w:rsidR="00A770D1" w:rsidRPr="00A56317">
        <w:rPr>
          <w:b/>
          <w:bCs/>
          <w:lang w:eastAsia="en-GB"/>
        </w:rPr>
        <w:t>:</w:t>
      </w:r>
    </w:p>
    <w:p w14:paraId="6E2DB5DB" w14:textId="77777777" w:rsidR="00A770D1" w:rsidRPr="00A56317" w:rsidRDefault="00A770D1" w:rsidP="009B47A7">
      <w:pPr>
        <w:rPr>
          <w:b/>
          <w:bCs/>
          <w:lang w:eastAsia="en-GB"/>
        </w:rPr>
      </w:pPr>
    </w:p>
    <w:p w14:paraId="72AD2E06" w14:textId="43FACD52" w:rsidR="009B47A7" w:rsidRPr="00582849" w:rsidRDefault="00C53FE2" w:rsidP="00582849">
      <w:pPr>
        <w:rPr>
          <w:b/>
          <w:bCs/>
          <w:lang w:eastAsia="en-GB"/>
        </w:rPr>
      </w:pPr>
      <w:r w:rsidRPr="00A56317">
        <w:rPr>
          <w:noProof/>
        </w:rPr>
        <w:drawing>
          <wp:inline distT="0" distB="0" distL="0" distR="0" wp14:anchorId="2D98008D" wp14:editId="07A391D8">
            <wp:extent cx="5200650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0175"/>
                    <a:stretch/>
                  </pic:blipFill>
                  <pic:spPr bwMode="auto">
                    <a:xfrm>
                      <a:off x="0" y="0"/>
                      <a:ext cx="52006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EAEE5" w14:textId="3AC8D00C" w:rsidR="00C53FE2" w:rsidRPr="00A56317" w:rsidRDefault="00C53FE2" w:rsidP="009B47A7">
      <w:pPr>
        <w:rPr>
          <w:b/>
          <w:bCs/>
          <w:lang w:eastAsia="en-GB"/>
        </w:rPr>
      </w:pPr>
    </w:p>
    <w:p w14:paraId="44E235E6" w14:textId="77777777" w:rsidR="00A770D1" w:rsidRPr="00A56317" w:rsidRDefault="00A770D1" w:rsidP="009B47A7">
      <w:pPr>
        <w:rPr>
          <w:b/>
          <w:bCs/>
          <w:lang w:eastAsia="en-GB"/>
        </w:rPr>
      </w:pPr>
    </w:p>
    <w:p w14:paraId="0A744908" w14:textId="22FBFED8" w:rsidR="00C53FE2" w:rsidRPr="00A56317" w:rsidRDefault="00A47910" w:rsidP="00A56317">
      <w:pPr>
        <w:pStyle w:val="ListParagraph"/>
        <w:numPr>
          <w:ilvl w:val="0"/>
          <w:numId w:val="4"/>
        </w:numPr>
        <w:rPr>
          <w:b/>
          <w:bCs/>
          <w:lang w:eastAsia="en-GB"/>
        </w:rPr>
      </w:pPr>
      <w:r w:rsidRPr="00A56317">
        <w:rPr>
          <w:b/>
          <w:bCs/>
          <w:lang w:eastAsia="en-GB"/>
        </w:rPr>
        <w:t xml:space="preserve">The </w:t>
      </w:r>
      <w:r w:rsidR="00A770D1" w:rsidRPr="00A56317">
        <w:rPr>
          <w:b/>
          <w:bCs/>
          <w:lang w:eastAsia="en-GB"/>
        </w:rPr>
        <w:t>account</w:t>
      </w:r>
      <w:r w:rsidRPr="00A56317">
        <w:rPr>
          <w:b/>
          <w:bCs/>
          <w:lang w:eastAsia="en-GB"/>
        </w:rPr>
        <w:t xml:space="preserve"> you were searching for will be shown. </w:t>
      </w:r>
      <w:r w:rsidR="00A770D1" w:rsidRPr="00A56317">
        <w:rPr>
          <w:b/>
          <w:bCs/>
          <w:lang w:eastAsia="en-GB"/>
        </w:rPr>
        <w:t>Click A</w:t>
      </w:r>
      <w:r w:rsidR="00A770D1" w:rsidRPr="00A56317">
        <w:rPr>
          <w:b/>
          <w:bCs/>
          <w:lang w:eastAsia="en-GB"/>
        </w:rPr>
        <w:t>dd/Edit Position</w:t>
      </w:r>
      <w:r w:rsidR="00A770D1" w:rsidRPr="00A56317">
        <w:rPr>
          <w:b/>
          <w:bCs/>
          <w:lang w:eastAsia="en-GB"/>
        </w:rPr>
        <w:t xml:space="preserve"> under the Actions column.  </w:t>
      </w:r>
    </w:p>
    <w:p w14:paraId="18AB306A" w14:textId="7A6D12CB" w:rsidR="00A770D1" w:rsidRPr="00A56317" w:rsidRDefault="00A770D1" w:rsidP="009B47A7">
      <w:pPr>
        <w:rPr>
          <w:b/>
          <w:bCs/>
          <w:lang w:eastAsia="en-GB"/>
        </w:rPr>
      </w:pPr>
    </w:p>
    <w:p w14:paraId="4576F01B" w14:textId="682C2A99" w:rsidR="00A770D1" w:rsidRPr="00A56317" w:rsidRDefault="004F6EFF" w:rsidP="00A56317">
      <w:pPr>
        <w:rPr>
          <w:b/>
          <w:bCs/>
          <w:lang w:eastAsia="en-GB"/>
        </w:rPr>
      </w:pPr>
      <w:r>
        <w:rPr>
          <w:noProof/>
        </w:rPr>
        <w:drawing>
          <wp:inline distT="0" distB="0" distL="0" distR="0" wp14:anchorId="016B2E11" wp14:editId="48130B64">
            <wp:extent cx="6515100" cy="9474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33C7" w14:textId="6FD95135" w:rsidR="001170AF" w:rsidRPr="00A56317" w:rsidRDefault="001170AF" w:rsidP="00910802">
      <w:pPr>
        <w:spacing w:line="240" w:lineRule="auto"/>
        <w:rPr>
          <w:b/>
          <w:bCs/>
          <w:lang w:eastAsia="en-GB"/>
        </w:rPr>
      </w:pPr>
    </w:p>
    <w:p w14:paraId="7F0D42CE" w14:textId="77777777" w:rsidR="00A770D1" w:rsidRPr="00A56317" w:rsidRDefault="00A770D1" w:rsidP="00910802">
      <w:pPr>
        <w:spacing w:line="240" w:lineRule="auto"/>
        <w:rPr>
          <w:b/>
          <w:bCs/>
          <w:lang w:eastAsia="en-GB"/>
        </w:rPr>
      </w:pPr>
    </w:p>
    <w:p w14:paraId="69151D29" w14:textId="2BA18E35" w:rsidR="00853930" w:rsidRPr="00A56317" w:rsidRDefault="00A91F04" w:rsidP="00A56317">
      <w:pPr>
        <w:pStyle w:val="ListParagraph"/>
        <w:numPr>
          <w:ilvl w:val="0"/>
          <w:numId w:val="4"/>
        </w:numPr>
        <w:spacing w:line="240" w:lineRule="auto"/>
        <w:rPr>
          <w:b/>
          <w:bCs/>
          <w:lang w:eastAsia="en-GB"/>
        </w:rPr>
      </w:pPr>
      <w:r w:rsidRPr="00A56317">
        <w:rPr>
          <w:b/>
          <w:bCs/>
          <w:lang w:eastAsia="en-GB"/>
        </w:rPr>
        <w:t>The Job Assignments screen is then displayed.</w:t>
      </w:r>
      <w:r w:rsidR="00A770D1" w:rsidRPr="00A56317">
        <w:rPr>
          <w:b/>
          <w:bCs/>
          <w:lang w:eastAsia="en-GB"/>
        </w:rPr>
        <w:t xml:space="preserve"> Click the “Add Additional Position and Organisation” button:</w:t>
      </w:r>
    </w:p>
    <w:p w14:paraId="32FD47FB" w14:textId="39BF258D" w:rsidR="00A770D1" w:rsidRPr="00A56317" w:rsidRDefault="00A770D1" w:rsidP="00910802">
      <w:pPr>
        <w:spacing w:line="240" w:lineRule="auto"/>
        <w:rPr>
          <w:b/>
          <w:bCs/>
          <w:lang w:eastAsia="en-GB"/>
        </w:rPr>
      </w:pPr>
    </w:p>
    <w:p w14:paraId="751062FE" w14:textId="528FD750" w:rsidR="00A770D1" w:rsidRPr="00A56317" w:rsidRDefault="004F6EFF" w:rsidP="00A56317">
      <w:pPr>
        <w:spacing w:line="240" w:lineRule="auto"/>
        <w:rPr>
          <w:b/>
          <w:bCs/>
          <w:lang w:eastAsia="en-GB"/>
        </w:rPr>
      </w:pPr>
      <w:r>
        <w:rPr>
          <w:noProof/>
        </w:rPr>
        <w:drawing>
          <wp:inline distT="0" distB="0" distL="0" distR="0" wp14:anchorId="7343F605" wp14:editId="5B1A77AB">
            <wp:extent cx="6515100" cy="11417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F30C" w14:textId="3C84BDD2" w:rsidR="00A770D1" w:rsidRPr="00A56317" w:rsidRDefault="00A770D1" w:rsidP="00910802">
      <w:pPr>
        <w:spacing w:line="240" w:lineRule="auto"/>
        <w:rPr>
          <w:b/>
          <w:bCs/>
          <w:lang w:eastAsia="en-GB"/>
        </w:rPr>
      </w:pPr>
    </w:p>
    <w:p w14:paraId="4B72E2ED" w14:textId="0287B9C1" w:rsidR="00A56317" w:rsidRPr="00A56317" w:rsidRDefault="00A56317" w:rsidP="00910802">
      <w:pPr>
        <w:spacing w:line="240" w:lineRule="auto"/>
        <w:rPr>
          <w:b/>
          <w:bCs/>
          <w:lang w:eastAsia="en-GB"/>
        </w:rPr>
      </w:pPr>
    </w:p>
    <w:p w14:paraId="2BEDDF75" w14:textId="5FA243C7" w:rsidR="00A56317" w:rsidRPr="00A56317" w:rsidRDefault="00A56317" w:rsidP="00910802">
      <w:pPr>
        <w:spacing w:line="240" w:lineRule="auto"/>
        <w:rPr>
          <w:b/>
          <w:bCs/>
          <w:lang w:eastAsia="en-GB"/>
        </w:rPr>
      </w:pPr>
    </w:p>
    <w:p w14:paraId="6F0F0394" w14:textId="2E094040" w:rsidR="00A56317" w:rsidRPr="00A56317" w:rsidRDefault="00A56317" w:rsidP="00910802">
      <w:pPr>
        <w:spacing w:line="240" w:lineRule="auto"/>
        <w:rPr>
          <w:b/>
          <w:bCs/>
          <w:lang w:eastAsia="en-GB"/>
        </w:rPr>
      </w:pPr>
    </w:p>
    <w:p w14:paraId="33F297EA" w14:textId="7CBABC7A" w:rsidR="00A56317" w:rsidRPr="00A56317" w:rsidRDefault="00A56317" w:rsidP="00910802">
      <w:pPr>
        <w:spacing w:line="240" w:lineRule="auto"/>
        <w:rPr>
          <w:b/>
          <w:bCs/>
          <w:lang w:eastAsia="en-GB"/>
        </w:rPr>
      </w:pPr>
    </w:p>
    <w:p w14:paraId="22DD97AC" w14:textId="77777777" w:rsidR="00A56317" w:rsidRPr="00A56317" w:rsidRDefault="00A56317" w:rsidP="00910802">
      <w:pPr>
        <w:spacing w:line="240" w:lineRule="auto"/>
        <w:rPr>
          <w:b/>
          <w:bCs/>
          <w:lang w:eastAsia="en-GB"/>
        </w:rPr>
      </w:pPr>
    </w:p>
    <w:p w14:paraId="63B25D02" w14:textId="77777777" w:rsidR="00A56317" w:rsidRPr="00A56317" w:rsidRDefault="00A770D1" w:rsidP="00A56317">
      <w:pPr>
        <w:pStyle w:val="ListParagraph"/>
        <w:numPr>
          <w:ilvl w:val="0"/>
          <w:numId w:val="4"/>
        </w:numPr>
        <w:spacing w:line="240" w:lineRule="auto"/>
        <w:rPr>
          <w:b/>
          <w:bCs/>
          <w:lang w:eastAsia="en-GB"/>
        </w:rPr>
      </w:pPr>
      <w:r w:rsidRPr="00A56317">
        <w:rPr>
          <w:b/>
          <w:bCs/>
          <w:lang w:eastAsia="en-GB"/>
        </w:rPr>
        <w:lastRenderedPageBreak/>
        <w:t>Enter the</w:t>
      </w:r>
      <w:r w:rsidR="00A56317" w:rsidRPr="00A56317">
        <w:rPr>
          <w:b/>
          <w:bCs/>
          <w:lang w:eastAsia="en-GB"/>
        </w:rPr>
        <w:t xml:space="preserve"> following in the “</w:t>
      </w:r>
      <w:r w:rsidRPr="00A56317">
        <w:rPr>
          <w:b/>
          <w:bCs/>
          <w:lang w:eastAsia="en-GB"/>
        </w:rPr>
        <w:t xml:space="preserve">Job </w:t>
      </w:r>
      <w:r w:rsidR="00A56317" w:rsidRPr="00A56317">
        <w:rPr>
          <w:b/>
          <w:bCs/>
          <w:lang w:eastAsia="en-GB"/>
        </w:rPr>
        <w:t xml:space="preserve">Title” and “Job </w:t>
      </w:r>
      <w:r w:rsidRPr="00A56317">
        <w:rPr>
          <w:b/>
          <w:bCs/>
          <w:lang w:eastAsia="en-GB"/>
        </w:rPr>
        <w:t>ID Number</w:t>
      </w:r>
      <w:r w:rsidR="00A56317" w:rsidRPr="00A56317">
        <w:rPr>
          <w:b/>
          <w:bCs/>
          <w:lang w:eastAsia="en-GB"/>
        </w:rPr>
        <w:t>”</w:t>
      </w:r>
      <w:r w:rsidRPr="00A56317">
        <w:rPr>
          <w:b/>
          <w:bCs/>
          <w:lang w:eastAsia="en-GB"/>
        </w:rPr>
        <w:t xml:space="preserve"> field</w:t>
      </w:r>
      <w:r w:rsidR="00A56317" w:rsidRPr="00A56317">
        <w:rPr>
          <w:b/>
          <w:bCs/>
          <w:lang w:eastAsia="en-GB"/>
        </w:rPr>
        <w:t>s:</w:t>
      </w:r>
    </w:p>
    <w:p w14:paraId="4A32D7CA" w14:textId="3DDD0A93" w:rsidR="00A770D1" w:rsidRPr="00A56317" w:rsidRDefault="00A770D1" w:rsidP="00A56317">
      <w:pPr>
        <w:spacing w:line="240" w:lineRule="auto"/>
        <w:ind w:firstLine="90"/>
        <w:rPr>
          <w:b/>
          <w:bCs/>
          <w:lang w:eastAsia="en-GB"/>
        </w:rPr>
      </w:pPr>
    </w:p>
    <w:p w14:paraId="64D6438C" w14:textId="63EB8D5B" w:rsidR="00A91F04" w:rsidRPr="00A56317" w:rsidRDefault="00A56317" w:rsidP="00A56317">
      <w:pPr>
        <w:spacing w:line="240" w:lineRule="auto"/>
        <w:rPr>
          <w:b/>
          <w:bCs/>
          <w:lang w:eastAsia="en-GB"/>
        </w:rPr>
      </w:pPr>
      <w:r w:rsidRPr="00A56317">
        <w:rPr>
          <w:noProof/>
        </w:rPr>
        <w:drawing>
          <wp:inline distT="0" distB="0" distL="0" distR="0" wp14:anchorId="39CF22FE" wp14:editId="3DF72C65">
            <wp:extent cx="6515100" cy="533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0AC9" w14:textId="2892B398" w:rsidR="00853930" w:rsidRPr="00A56317" w:rsidRDefault="00853930" w:rsidP="00910802">
      <w:pPr>
        <w:spacing w:line="240" w:lineRule="auto"/>
        <w:rPr>
          <w:b/>
          <w:bCs/>
          <w:lang w:eastAsia="en-GB"/>
        </w:rPr>
      </w:pPr>
      <w:bookmarkStart w:id="0" w:name="_GoBack"/>
    </w:p>
    <w:bookmarkEnd w:id="0"/>
    <w:p w14:paraId="3D10C3D2" w14:textId="77777777" w:rsidR="00A56317" w:rsidRPr="00A56317" w:rsidRDefault="00A56317" w:rsidP="00A56317">
      <w:pPr>
        <w:pStyle w:val="ListParagraph"/>
        <w:numPr>
          <w:ilvl w:val="0"/>
          <w:numId w:val="4"/>
        </w:numPr>
        <w:spacing w:line="240" w:lineRule="auto"/>
        <w:rPr>
          <w:b/>
          <w:bCs/>
          <w:noProof/>
          <w:lang w:eastAsia="en-GB"/>
        </w:rPr>
      </w:pPr>
      <w:r w:rsidRPr="00A56317">
        <w:rPr>
          <w:b/>
          <w:bCs/>
          <w:lang w:eastAsia="en-GB"/>
        </w:rPr>
        <w:t>Click</w:t>
      </w:r>
      <w:r w:rsidR="00882D1A" w:rsidRPr="00A56317">
        <w:rPr>
          <w:b/>
          <w:bCs/>
          <w:lang w:eastAsia="en-GB"/>
        </w:rPr>
        <w:t xml:space="preserve"> </w:t>
      </w:r>
      <w:r w:rsidR="00A23EA5" w:rsidRPr="00A56317">
        <w:rPr>
          <w:b/>
          <w:bCs/>
          <w:lang w:eastAsia="en-GB"/>
        </w:rPr>
        <w:t xml:space="preserve">the Choose </w:t>
      </w:r>
      <w:r w:rsidRPr="00A56317">
        <w:rPr>
          <w:b/>
          <w:bCs/>
          <w:lang w:eastAsia="en-GB"/>
        </w:rPr>
        <w:t xml:space="preserve">Manager </w:t>
      </w:r>
      <w:r w:rsidR="00A23EA5" w:rsidRPr="00A56317">
        <w:rPr>
          <w:b/>
          <w:bCs/>
          <w:lang w:eastAsia="en-GB"/>
        </w:rPr>
        <w:t>button</w:t>
      </w:r>
      <w:r w:rsidRPr="00A56317">
        <w:rPr>
          <w:b/>
          <w:bCs/>
          <w:lang w:eastAsia="en-GB"/>
        </w:rPr>
        <w:t xml:space="preserve"> and </w:t>
      </w:r>
      <w:r w:rsidR="00A770D1" w:rsidRPr="00A56317">
        <w:rPr>
          <w:b/>
          <w:bCs/>
          <w:noProof/>
          <w:lang w:eastAsia="en-GB"/>
        </w:rPr>
        <w:t xml:space="preserve">Search for your </w:t>
      </w:r>
      <w:r w:rsidRPr="00A56317">
        <w:rPr>
          <w:b/>
          <w:bCs/>
          <w:noProof/>
          <w:lang w:eastAsia="en-GB"/>
        </w:rPr>
        <w:t>manager, select them and then click OK.</w:t>
      </w:r>
    </w:p>
    <w:p w14:paraId="59AB3E35" w14:textId="77777777" w:rsidR="00A56317" w:rsidRPr="00A56317" w:rsidRDefault="00A56317" w:rsidP="00910802">
      <w:pPr>
        <w:spacing w:line="240" w:lineRule="auto"/>
        <w:rPr>
          <w:b/>
          <w:bCs/>
          <w:noProof/>
          <w:lang w:eastAsia="en-GB"/>
        </w:rPr>
      </w:pPr>
    </w:p>
    <w:p w14:paraId="5558A8E5" w14:textId="216DB809" w:rsidR="00853930" w:rsidRDefault="00A56317" w:rsidP="00A56317">
      <w:pPr>
        <w:pStyle w:val="ListParagraph"/>
        <w:numPr>
          <w:ilvl w:val="0"/>
          <w:numId w:val="4"/>
        </w:numPr>
        <w:spacing w:line="240" w:lineRule="auto"/>
        <w:rPr>
          <w:b/>
          <w:bCs/>
          <w:lang w:eastAsia="en-GB"/>
        </w:rPr>
      </w:pPr>
      <w:r w:rsidRPr="00A56317">
        <w:rPr>
          <w:b/>
          <w:bCs/>
          <w:noProof/>
          <w:lang w:eastAsia="en-GB"/>
        </w:rPr>
        <w:t xml:space="preserve">Click the Choose Organisation button and search for your </w:t>
      </w:r>
      <w:r w:rsidR="00A770D1" w:rsidRPr="00A56317">
        <w:rPr>
          <w:b/>
          <w:bCs/>
          <w:noProof/>
          <w:lang w:eastAsia="en-GB"/>
        </w:rPr>
        <w:t>other location and select this to add it as your organisation</w:t>
      </w:r>
      <w:r w:rsidRPr="00A56317">
        <w:rPr>
          <w:b/>
          <w:bCs/>
          <w:noProof/>
          <w:lang w:eastAsia="en-GB"/>
        </w:rPr>
        <w:t>, click OK.</w:t>
      </w:r>
    </w:p>
    <w:p w14:paraId="483683AA" w14:textId="77777777" w:rsidR="004F6EFF" w:rsidRPr="004F6EFF" w:rsidRDefault="004F6EFF" w:rsidP="004F6EFF">
      <w:pPr>
        <w:pStyle w:val="ListParagraph"/>
        <w:rPr>
          <w:b/>
          <w:bCs/>
          <w:lang w:eastAsia="en-GB"/>
        </w:rPr>
      </w:pPr>
    </w:p>
    <w:p w14:paraId="0939EDBE" w14:textId="40A1864A" w:rsidR="004F6EFF" w:rsidRPr="00A56317" w:rsidRDefault="00156AE0" w:rsidP="00A56317">
      <w:pPr>
        <w:pStyle w:val="ListParagraph"/>
        <w:numPr>
          <w:ilvl w:val="0"/>
          <w:numId w:val="4"/>
        </w:numPr>
        <w:spacing w:line="240" w:lineRule="auto"/>
        <w:rPr>
          <w:b/>
          <w:bCs/>
          <w:lang w:eastAsia="en-GB"/>
        </w:rPr>
      </w:pPr>
      <w:r>
        <w:rPr>
          <w:b/>
          <w:bCs/>
          <w:lang w:eastAsia="en-GB"/>
        </w:rPr>
        <w:t>Click Position and set your position i.e. Home Trainer and click OK</w:t>
      </w:r>
    </w:p>
    <w:p w14:paraId="5F5CB18C" w14:textId="77777777" w:rsidR="00A56317" w:rsidRPr="00A56317" w:rsidRDefault="00A56317" w:rsidP="00910802">
      <w:pPr>
        <w:spacing w:line="240" w:lineRule="auto"/>
        <w:rPr>
          <w:b/>
          <w:bCs/>
          <w:lang w:eastAsia="en-GB"/>
        </w:rPr>
      </w:pPr>
    </w:p>
    <w:p w14:paraId="497BB3FC" w14:textId="40FDB02E" w:rsidR="00853930" w:rsidRPr="00A56317" w:rsidRDefault="00725FF0" w:rsidP="00A56317">
      <w:pPr>
        <w:pStyle w:val="ListParagraph"/>
        <w:numPr>
          <w:ilvl w:val="0"/>
          <w:numId w:val="4"/>
        </w:numPr>
        <w:spacing w:line="240" w:lineRule="auto"/>
        <w:rPr>
          <w:b/>
          <w:bCs/>
          <w:lang w:eastAsia="en-GB"/>
        </w:rPr>
      </w:pPr>
      <w:r w:rsidRPr="00A56317">
        <w:rPr>
          <w:b/>
          <w:bCs/>
          <w:lang w:eastAsia="en-GB"/>
        </w:rPr>
        <w:t>Click save changes.</w:t>
      </w:r>
      <w:r w:rsidR="00BE3871" w:rsidRPr="00A56317">
        <w:rPr>
          <w:b/>
          <w:bCs/>
          <w:lang w:eastAsia="en-GB"/>
        </w:rPr>
        <w:t xml:space="preserve"> </w:t>
      </w:r>
      <w:r w:rsidR="00A56317" w:rsidRPr="00A56317">
        <w:rPr>
          <w:b/>
          <w:bCs/>
          <w:lang w:eastAsia="en-GB"/>
        </w:rPr>
        <w:t xml:space="preserve">This will add the new job assignment to the account. Please note this </w:t>
      </w:r>
      <w:r w:rsidR="00D94065" w:rsidRPr="00A56317">
        <w:rPr>
          <w:b/>
          <w:bCs/>
          <w:noProof/>
          <w:lang w:eastAsia="en-GB"/>
        </w:rPr>
        <w:t xml:space="preserve">can take up to </w:t>
      </w:r>
      <w:r w:rsidR="00A56317" w:rsidRPr="00A56317">
        <w:rPr>
          <w:b/>
          <w:bCs/>
          <w:noProof/>
          <w:lang w:eastAsia="en-GB"/>
        </w:rPr>
        <w:t>an hour</w:t>
      </w:r>
      <w:r w:rsidR="00D94065" w:rsidRPr="00A56317">
        <w:rPr>
          <w:b/>
          <w:bCs/>
          <w:noProof/>
          <w:lang w:eastAsia="en-GB"/>
        </w:rPr>
        <w:t xml:space="preserve"> to appear in the </w:t>
      </w:r>
      <w:r w:rsidR="00A56317" w:rsidRPr="00A56317">
        <w:rPr>
          <w:b/>
          <w:bCs/>
          <w:noProof/>
          <w:lang w:eastAsia="en-GB"/>
        </w:rPr>
        <w:t>a</w:t>
      </w:r>
      <w:r w:rsidR="00D94065" w:rsidRPr="00A56317">
        <w:rPr>
          <w:b/>
          <w:bCs/>
          <w:noProof/>
          <w:lang w:eastAsia="en-GB"/>
        </w:rPr>
        <w:t>ccount.</w:t>
      </w:r>
    </w:p>
    <w:p w14:paraId="1F009793" w14:textId="69B1C8B2" w:rsidR="00853930" w:rsidRDefault="00853930" w:rsidP="00910802">
      <w:pPr>
        <w:spacing w:line="240" w:lineRule="auto"/>
        <w:rPr>
          <w:lang w:eastAsia="en-GB"/>
        </w:rPr>
      </w:pPr>
    </w:p>
    <w:sectPr w:rsidR="00853930" w:rsidSect="00DF005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1073" w:right="846" w:bottom="794" w:left="79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C3C9E" w14:textId="77777777" w:rsidR="002D7CB5" w:rsidRDefault="002D7CB5" w:rsidP="003D6B59">
      <w:r>
        <w:separator/>
      </w:r>
    </w:p>
  </w:endnote>
  <w:endnote w:type="continuationSeparator" w:id="0">
    <w:p w14:paraId="35F3A294" w14:textId="77777777" w:rsidR="002D7CB5" w:rsidRDefault="002D7CB5" w:rsidP="003D6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20"/>
      <w:gridCol w:w="3420"/>
      <w:gridCol w:w="3420"/>
    </w:tblGrid>
    <w:tr w:rsidR="574B5078" w14:paraId="42674378" w14:textId="77777777" w:rsidTr="574B5078">
      <w:tc>
        <w:tcPr>
          <w:tcW w:w="3420" w:type="dxa"/>
        </w:tcPr>
        <w:p w14:paraId="25E7DD89" w14:textId="77777777" w:rsidR="574B5078" w:rsidRDefault="574B5078" w:rsidP="574B5078">
          <w:pPr>
            <w:pStyle w:val="Header"/>
            <w:ind w:left="-115"/>
          </w:pPr>
        </w:p>
      </w:tc>
      <w:tc>
        <w:tcPr>
          <w:tcW w:w="3420" w:type="dxa"/>
        </w:tcPr>
        <w:p w14:paraId="4B2AAA89" w14:textId="77777777" w:rsidR="574B5078" w:rsidRDefault="574B5078" w:rsidP="574B5078">
          <w:pPr>
            <w:pStyle w:val="Header"/>
            <w:jc w:val="center"/>
          </w:pPr>
        </w:p>
      </w:tc>
      <w:tc>
        <w:tcPr>
          <w:tcW w:w="3420" w:type="dxa"/>
        </w:tcPr>
        <w:p w14:paraId="3EDD1479" w14:textId="77777777" w:rsidR="574B5078" w:rsidRDefault="574B5078" w:rsidP="574B5078">
          <w:pPr>
            <w:pStyle w:val="Header"/>
            <w:ind w:right="-115"/>
            <w:jc w:val="right"/>
          </w:pPr>
        </w:p>
      </w:tc>
    </w:tr>
  </w:tbl>
  <w:p w14:paraId="0E942073" w14:textId="77777777" w:rsidR="574B5078" w:rsidRDefault="574B5078" w:rsidP="574B50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20"/>
      <w:gridCol w:w="3420"/>
      <w:gridCol w:w="3420"/>
    </w:tblGrid>
    <w:tr w:rsidR="574B5078" w14:paraId="38674062" w14:textId="77777777" w:rsidTr="574B5078">
      <w:tc>
        <w:tcPr>
          <w:tcW w:w="3420" w:type="dxa"/>
        </w:tcPr>
        <w:p w14:paraId="5A81FFD0" w14:textId="77777777" w:rsidR="574B5078" w:rsidRDefault="574B5078" w:rsidP="574B5078">
          <w:pPr>
            <w:pStyle w:val="Header"/>
            <w:ind w:left="-115"/>
          </w:pPr>
        </w:p>
      </w:tc>
      <w:tc>
        <w:tcPr>
          <w:tcW w:w="3420" w:type="dxa"/>
        </w:tcPr>
        <w:p w14:paraId="483FBE95" w14:textId="77777777" w:rsidR="574B5078" w:rsidRDefault="574B5078" w:rsidP="574B5078">
          <w:pPr>
            <w:pStyle w:val="Header"/>
            <w:jc w:val="center"/>
          </w:pPr>
        </w:p>
      </w:tc>
      <w:tc>
        <w:tcPr>
          <w:tcW w:w="3420" w:type="dxa"/>
        </w:tcPr>
        <w:p w14:paraId="507F22CF" w14:textId="77777777" w:rsidR="574B5078" w:rsidRDefault="574B5078" w:rsidP="574B5078">
          <w:pPr>
            <w:pStyle w:val="Header"/>
            <w:ind w:right="-115"/>
            <w:jc w:val="right"/>
          </w:pPr>
        </w:p>
      </w:tc>
    </w:tr>
  </w:tbl>
  <w:p w14:paraId="6C1DB9A1" w14:textId="77777777" w:rsidR="574B5078" w:rsidRDefault="574B5078" w:rsidP="574B5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37F6F" w14:textId="77777777" w:rsidR="002D7CB5" w:rsidRDefault="002D7CB5" w:rsidP="003D6B59">
      <w:r>
        <w:separator/>
      </w:r>
    </w:p>
  </w:footnote>
  <w:footnote w:type="continuationSeparator" w:id="0">
    <w:p w14:paraId="72D42B74" w14:textId="77777777" w:rsidR="002D7CB5" w:rsidRDefault="002D7CB5" w:rsidP="003D6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D6004" w14:textId="77777777" w:rsidR="009B47A7" w:rsidRDefault="009B47A7" w:rsidP="574B5078">
    <w:pPr>
      <w:pStyle w:val="Header"/>
    </w:pPr>
  </w:p>
  <w:p w14:paraId="1F093BFE" w14:textId="77777777" w:rsidR="009B47A7" w:rsidRDefault="009B47A7" w:rsidP="574B5078">
    <w:pPr>
      <w:pStyle w:val="Header"/>
    </w:pPr>
  </w:p>
  <w:p w14:paraId="404F3E23" w14:textId="77777777" w:rsidR="009B47A7" w:rsidRDefault="009B47A7" w:rsidP="574B5078">
    <w:pPr>
      <w:pStyle w:val="Header"/>
    </w:pPr>
  </w:p>
  <w:p w14:paraId="3B0FADC4" w14:textId="77777777" w:rsidR="574B5078" w:rsidRDefault="009B47A7" w:rsidP="009B47A7">
    <w:pPr>
      <w:pStyle w:val="Header"/>
      <w:tabs>
        <w:tab w:val="clear" w:pos="4513"/>
        <w:tab w:val="clear" w:pos="9026"/>
        <w:tab w:val="left" w:pos="3064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546237E5" wp14:editId="570721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164080" cy="150749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DT-report-cover-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0"/>
                  <a:stretch/>
                </pic:blipFill>
                <pic:spPr bwMode="auto">
                  <a:xfrm>
                    <a:off x="0" y="0"/>
                    <a:ext cx="2173916" cy="15144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38A0501" w14:textId="77777777" w:rsidR="009B47A7" w:rsidRDefault="009B47A7" w:rsidP="009B47A7">
    <w:pPr>
      <w:pStyle w:val="Header"/>
      <w:tabs>
        <w:tab w:val="clear" w:pos="4513"/>
        <w:tab w:val="clear" w:pos="9026"/>
        <w:tab w:val="left" w:pos="306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3486" w14:textId="77777777" w:rsidR="009B47A7" w:rsidRDefault="009B47A7" w:rsidP="574B5078">
    <w:pPr>
      <w:pStyle w:val="Header"/>
    </w:pPr>
  </w:p>
  <w:p w14:paraId="2593B154" w14:textId="77777777" w:rsidR="009B47A7" w:rsidRDefault="009B47A7" w:rsidP="574B5078">
    <w:pPr>
      <w:pStyle w:val="Header"/>
    </w:pPr>
  </w:p>
  <w:p w14:paraId="2E06A348" w14:textId="77777777" w:rsidR="009B47A7" w:rsidRDefault="009B47A7" w:rsidP="574B5078">
    <w:pPr>
      <w:pStyle w:val="Header"/>
    </w:pPr>
  </w:p>
  <w:p w14:paraId="4FB2CABC" w14:textId="103CA315" w:rsidR="574B5078" w:rsidRDefault="009B47A7" w:rsidP="574B507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1" layoutInCell="1" allowOverlap="1" wp14:anchorId="47AF9990" wp14:editId="36A2FB0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926590" cy="134239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DT-report-cover-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0"/>
                  <a:stretch/>
                </pic:blipFill>
                <pic:spPr bwMode="auto">
                  <a:xfrm>
                    <a:off x="0" y="0"/>
                    <a:ext cx="1926590" cy="1342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E1E7B"/>
    <w:multiLevelType w:val="hybridMultilevel"/>
    <w:tmpl w:val="C6C4CE24"/>
    <w:lvl w:ilvl="0" w:tplc="C6B6EB4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A17FD"/>
    <w:multiLevelType w:val="hybridMultilevel"/>
    <w:tmpl w:val="0AE8B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7304A"/>
    <w:multiLevelType w:val="hybridMultilevel"/>
    <w:tmpl w:val="A45E3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901BA"/>
    <w:multiLevelType w:val="hybridMultilevel"/>
    <w:tmpl w:val="D0584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C7C"/>
    <w:rsid w:val="00000585"/>
    <w:rsid w:val="00031AD3"/>
    <w:rsid w:val="000448E9"/>
    <w:rsid w:val="00072EC1"/>
    <w:rsid w:val="00085F18"/>
    <w:rsid w:val="000B5BED"/>
    <w:rsid w:val="000C6487"/>
    <w:rsid w:val="000F0FFE"/>
    <w:rsid w:val="001170AF"/>
    <w:rsid w:val="00142062"/>
    <w:rsid w:val="00156AE0"/>
    <w:rsid w:val="00191DAC"/>
    <w:rsid w:val="001A7F18"/>
    <w:rsid w:val="001C0884"/>
    <w:rsid w:val="001D278D"/>
    <w:rsid w:val="001E61CD"/>
    <w:rsid w:val="00277B3F"/>
    <w:rsid w:val="002A5F95"/>
    <w:rsid w:val="002B14DA"/>
    <w:rsid w:val="002D7CB5"/>
    <w:rsid w:val="00315BC8"/>
    <w:rsid w:val="00393506"/>
    <w:rsid w:val="0039640B"/>
    <w:rsid w:val="003D6B59"/>
    <w:rsid w:val="003F3114"/>
    <w:rsid w:val="004011E7"/>
    <w:rsid w:val="00402DF8"/>
    <w:rsid w:val="00431730"/>
    <w:rsid w:val="00470E84"/>
    <w:rsid w:val="00491001"/>
    <w:rsid w:val="004F4FE4"/>
    <w:rsid w:val="004F6EFF"/>
    <w:rsid w:val="0051545E"/>
    <w:rsid w:val="005541C6"/>
    <w:rsid w:val="00564B0A"/>
    <w:rsid w:val="00567597"/>
    <w:rsid w:val="00574B52"/>
    <w:rsid w:val="00582849"/>
    <w:rsid w:val="00583F35"/>
    <w:rsid w:val="005869A3"/>
    <w:rsid w:val="005A11E8"/>
    <w:rsid w:val="005B3648"/>
    <w:rsid w:val="0060022A"/>
    <w:rsid w:val="00622F6C"/>
    <w:rsid w:val="00652444"/>
    <w:rsid w:val="006770DF"/>
    <w:rsid w:val="006F148A"/>
    <w:rsid w:val="0071725A"/>
    <w:rsid w:val="00725FF0"/>
    <w:rsid w:val="007372E2"/>
    <w:rsid w:val="0075025F"/>
    <w:rsid w:val="00755CE2"/>
    <w:rsid w:val="00763642"/>
    <w:rsid w:val="007675FE"/>
    <w:rsid w:val="0078051F"/>
    <w:rsid w:val="00790EAB"/>
    <w:rsid w:val="007B7EB5"/>
    <w:rsid w:val="007D7760"/>
    <w:rsid w:val="007E3A62"/>
    <w:rsid w:val="00853930"/>
    <w:rsid w:val="00882D1A"/>
    <w:rsid w:val="0088675E"/>
    <w:rsid w:val="008B2A96"/>
    <w:rsid w:val="008C68A5"/>
    <w:rsid w:val="008C7E34"/>
    <w:rsid w:val="008F00C2"/>
    <w:rsid w:val="00910802"/>
    <w:rsid w:val="009146F6"/>
    <w:rsid w:val="00933536"/>
    <w:rsid w:val="009B3367"/>
    <w:rsid w:val="009B47A7"/>
    <w:rsid w:val="009D2FBE"/>
    <w:rsid w:val="009E226D"/>
    <w:rsid w:val="00A23EA5"/>
    <w:rsid w:val="00A25BB3"/>
    <w:rsid w:val="00A334E5"/>
    <w:rsid w:val="00A40BC5"/>
    <w:rsid w:val="00A43F3C"/>
    <w:rsid w:val="00A47910"/>
    <w:rsid w:val="00A56317"/>
    <w:rsid w:val="00A770D1"/>
    <w:rsid w:val="00A77764"/>
    <w:rsid w:val="00A77E12"/>
    <w:rsid w:val="00A91F04"/>
    <w:rsid w:val="00AF213A"/>
    <w:rsid w:val="00B01BB2"/>
    <w:rsid w:val="00B077E4"/>
    <w:rsid w:val="00B17D4E"/>
    <w:rsid w:val="00B21485"/>
    <w:rsid w:val="00B57C7C"/>
    <w:rsid w:val="00B735EC"/>
    <w:rsid w:val="00B90D27"/>
    <w:rsid w:val="00BB724C"/>
    <w:rsid w:val="00BE3871"/>
    <w:rsid w:val="00C01488"/>
    <w:rsid w:val="00C05B3D"/>
    <w:rsid w:val="00C17C3A"/>
    <w:rsid w:val="00C31B67"/>
    <w:rsid w:val="00C53FE2"/>
    <w:rsid w:val="00C87F52"/>
    <w:rsid w:val="00C95F0B"/>
    <w:rsid w:val="00C9718E"/>
    <w:rsid w:val="00D36087"/>
    <w:rsid w:val="00D63B16"/>
    <w:rsid w:val="00D85845"/>
    <w:rsid w:val="00D94065"/>
    <w:rsid w:val="00DA3DFC"/>
    <w:rsid w:val="00DB250B"/>
    <w:rsid w:val="00DB6152"/>
    <w:rsid w:val="00DC50CF"/>
    <w:rsid w:val="00DF005F"/>
    <w:rsid w:val="00E56D11"/>
    <w:rsid w:val="00E66C2F"/>
    <w:rsid w:val="00F543AA"/>
    <w:rsid w:val="00F56CE5"/>
    <w:rsid w:val="00FD4955"/>
    <w:rsid w:val="574B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A254E"/>
  <w14:defaultImageDpi w14:val="32767"/>
  <w15:chartTrackingRefBased/>
  <w15:docId w15:val="{C95B0450-22EC-4269-8B51-565C35B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color w:val="272626"/>
        <w:spacing w:val="-2"/>
        <w:sz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9640B"/>
    <w:pPr>
      <w:spacing w:line="30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B2A96"/>
    <w:pPr>
      <w:spacing w:before="240" w:after="120" w:line="274" w:lineRule="auto"/>
      <w:outlineLvl w:val="0"/>
    </w:pPr>
    <w:rPr>
      <w:rFonts w:ascii="Helvetica" w:hAnsi="Helvetica"/>
      <w:b/>
      <w:bCs/>
      <w:color w:val="D91F41"/>
      <w:sz w:val="72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884"/>
    <w:pPr>
      <w:spacing w:before="240" w:after="240"/>
      <w:outlineLvl w:val="1"/>
    </w:pPr>
    <w:rPr>
      <w:rFonts w:ascii="Helvetica" w:eastAsiaTheme="minorEastAsia" w:hAnsi="Helvetica"/>
      <w:color w:val="263179"/>
      <w:sz w:val="40"/>
      <w:szCs w:val="32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75FE"/>
    <w:pPr>
      <w:spacing w:after="120"/>
      <w:outlineLvl w:val="2"/>
    </w:pPr>
    <w:rPr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A96"/>
    <w:rPr>
      <w:rFonts w:ascii="Helvetica" w:hAnsi="Helvetica" w:cs="Arial"/>
      <w:b/>
      <w:bCs/>
      <w:color w:val="D91F41"/>
      <w:spacing w:val="-2"/>
      <w:sz w:val="72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B59"/>
    <w:pPr>
      <w:spacing w:after="180" w:line="274" w:lineRule="auto"/>
    </w:pPr>
    <w:rPr>
      <w:sz w:val="4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D6B59"/>
    <w:rPr>
      <w:rFonts w:ascii="Arial" w:hAnsi="Arial" w:cs="Arial"/>
      <w:color w:val="272626"/>
      <w:sz w:val="4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C0884"/>
    <w:rPr>
      <w:rFonts w:ascii="Helvetica" w:eastAsiaTheme="minorEastAsia" w:hAnsi="Helvetica" w:cs="Arial"/>
      <w:color w:val="263179"/>
      <w:spacing w:val="-20"/>
      <w:sz w:val="40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6B59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D6B59"/>
    <w:rPr>
      <w:rFonts w:ascii="Arial" w:eastAsiaTheme="minorEastAsia" w:hAnsi="Arial"/>
      <w:color w:val="272626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D6B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B59"/>
  </w:style>
  <w:style w:type="paragraph" w:styleId="Title">
    <w:name w:val="Title"/>
    <w:basedOn w:val="p1"/>
    <w:next w:val="Normal"/>
    <w:link w:val="TitleChar"/>
    <w:uiPriority w:val="10"/>
    <w:qFormat/>
    <w:rsid w:val="007D7760"/>
    <w:rPr>
      <w:b/>
      <w:bCs/>
      <w:color w:val="263179"/>
    </w:rPr>
  </w:style>
  <w:style w:type="character" w:customStyle="1" w:styleId="TitleChar">
    <w:name w:val="Title Char"/>
    <w:basedOn w:val="DefaultParagraphFont"/>
    <w:link w:val="Title"/>
    <w:uiPriority w:val="10"/>
    <w:rsid w:val="007D7760"/>
    <w:rPr>
      <w:rFonts w:ascii="Helvetica" w:hAnsi="Helvetica" w:cs="Times New Roman"/>
      <w:b/>
      <w:bCs/>
      <w:color w:val="263179"/>
      <w:sz w:val="72"/>
      <w:szCs w:val="7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675FE"/>
    <w:rPr>
      <w:rFonts w:ascii="Helvetica" w:eastAsiaTheme="minorEastAsia" w:hAnsi="Helvetica" w:cs="Arial"/>
      <w:color w:val="000000" w:themeColor="text1"/>
      <w:spacing w:val="-20"/>
      <w:lang w:val="en-US"/>
    </w:rPr>
  </w:style>
  <w:style w:type="paragraph" w:customStyle="1" w:styleId="p1">
    <w:name w:val="p1"/>
    <w:basedOn w:val="Normal"/>
    <w:rsid w:val="00E56D11"/>
    <w:pPr>
      <w:spacing w:after="128" w:line="240" w:lineRule="auto"/>
    </w:pPr>
    <w:rPr>
      <w:rFonts w:cs="Times New Roman"/>
      <w:color w:val="394096"/>
      <w:sz w:val="72"/>
      <w:szCs w:val="72"/>
      <w:lang w:eastAsia="en-GB"/>
    </w:rPr>
  </w:style>
  <w:style w:type="paragraph" w:customStyle="1" w:styleId="p2">
    <w:name w:val="p2"/>
    <w:basedOn w:val="Normal"/>
    <w:rsid w:val="00E56D11"/>
    <w:pPr>
      <w:spacing w:after="128" w:line="240" w:lineRule="auto"/>
    </w:pPr>
    <w:rPr>
      <w:rFonts w:cs="Times New Roman"/>
      <w:color w:val="343432"/>
      <w:szCs w:val="36"/>
      <w:lang w:eastAsia="en-GB"/>
    </w:rPr>
  </w:style>
  <w:style w:type="character" w:customStyle="1" w:styleId="s1">
    <w:name w:val="s1"/>
    <w:basedOn w:val="DefaultParagraphFont"/>
    <w:rsid w:val="00E56D11"/>
    <w:rPr>
      <w:spacing w:val="-8"/>
    </w:rPr>
  </w:style>
  <w:style w:type="character" w:customStyle="1" w:styleId="s2">
    <w:name w:val="s2"/>
    <w:basedOn w:val="DefaultParagraphFont"/>
    <w:rsid w:val="00E56D11"/>
    <w:rPr>
      <w:spacing w:val="-3"/>
    </w:rPr>
  </w:style>
  <w:style w:type="paragraph" w:styleId="NoSpacing">
    <w:name w:val="No Spacing"/>
    <w:link w:val="NoSpacingChar"/>
    <w:uiPriority w:val="1"/>
    <w:qFormat/>
    <w:rsid w:val="00D63B16"/>
    <w:rPr>
      <w:rFonts w:eastAsiaTheme="minorEastAsia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63B16"/>
    <w:rPr>
      <w:rFonts w:eastAsiaTheme="minorEastAsia"/>
      <w:sz w:val="22"/>
      <w:szCs w:val="22"/>
      <w:lang w:val="en-US" w:eastAsia="zh-CN"/>
    </w:rPr>
  </w:style>
  <w:style w:type="character" w:styleId="SubtleEmphasis">
    <w:name w:val="Subtle Emphasis"/>
    <w:aliases w:val="Intro"/>
    <w:uiPriority w:val="19"/>
    <w:qFormat/>
    <w:rsid w:val="00C01488"/>
    <w:rPr>
      <w:rFonts w:ascii="Helvetica Light" w:hAnsi="Helvetica Light"/>
      <w:color w:val="404040" w:themeColor="text1" w:themeTint="BF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790EAB"/>
    <w:pPr>
      <w:spacing w:before="200" w:after="160"/>
    </w:pPr>
    <w:rPr>
      <w:iCs/>
      <w:color w:val="263179"/>
      <w:sz w:val="52"/>
    </w:rPr>
  </w:style>
  <w:style w:type="character" w:customStyle="1" w:styleId="QuoteChar">
    <w:name w:val="Quote Char"/>
    <w:basedOn w:val="DefaultParagraphFont"/>
    <w:link w:val="Quote"/>
    <w:uiPriority w:val="29"/>
    <w:rsid w:val="00790EAB"/>
    <w:rPr>
      <w:rFonts w:ascii="Helvetica Light" w:hAnsi="Helvetica Light" w:cs="Arial"/>
      <w:iCs/>
      <w:color w:val="263179"/>
      <w:spacing w:val="-20"/>
      <w:sz w:val="52"/>
      <w:szCs w:val="20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B4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.Sutton\OneDrive%20-%20Skills%20for%20Health%20Ltd\Documents\workstream%20meeting%20agenda%202101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rand xmlns="65bef263-5fcd-444e-b18a-4917c71acc81">WD Trust</Bran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2176F814904A41A91DE40EE51120C4" ma:contentTypeVersion="5" ma:contentTypeDescription="Create a new document." ma:contentTypeScope="" ma:versionID="508b85843a739277c841684689a46f09">
  <xsd:schema xmlns:xsd="http://www.w3.org/2001/XMLSchema" xmlns:xs="http://www.w3.org/2001/XMLSchema" xmlns:p="http://schemas.microsoft.com/office/2006/metadata/properties" xmlns:ns2="65bef263-5fcd-444e-b18a-4917c71acc81" xmlns:ns3="44b7fd03-1e8d-4bd8-a739-363efe4a9fb7" targetNamespace="http://schemas.microsoft.com/office/2006/metadata/properties" ma:root="true" ma:fieldsID="713f59b0dcc606f743b7a7dc6bafe060" ns2:_="" ns3:_="">
    <xsd:import namespace="65bef263-5fcd-444e-b18a-4917c71acc81"/>
    <xsd:import namespace="44b7fd03-1e8d-4bd8-a739-363efe4a9fb7"/>
    <xsd:element name="properties">
      <xsd:complexType>
        <xsd:sequence>
          <xsd:element name="documentManagement">
            <xsd:complexType>
              <xsd:all>
                <xsd:element ref="ns2:Bran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ef263-5fcd-444e-b18a-4917c71acc81" elementFormDefault="qualified">
    <xsd:import namespace="http://schemas.microsoft.com/office/2006/documentManagement/types"/>
    <xsd:import namespace="http://schemas.microsoft.com/office/infopath/2007/PartnerControls"/>
    <xsd:element name="Brand" ma:index="8" nillable="true" ma:displayName="Brand" ma:default="SfH" ma:format="Dropdown" ma:internalName="Brand">
      <xsd:simpleType>
        <xsd:restriction base="dms:Choice">
          <xsd:enumeration value="SfH"/>
          <xsd:enumeration value="SfJ"/>
          <xsd:enumeration value="NSA"/>
          <xsd:enumeration value="SFJAwards"/>
          <xsd:enumeration value="WD Trust"/>
        </xsd:restriction>
      </xsd:simpleType>
    </xsd:element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7fd03-1e8d-4bd8-a739-363efe4a9fb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F2ADE4-2CAF-4508-B920-F7D9050795AC}">
  <ds:schemaRefs>
    <ds:schemaRef ds:uri="http://schemas.microsoft.com/office/2006/metadata/properties"/>
    <ds:schemaRef ds:uri="http://schemas.microsoft.com/office/infopath/2007/PartnerControls"/>
    <ds:schemaRef ds:uri="65bef263-5fcd-444e-b18a-4917c71acc81"/>
  </ds:schemaRefs>
</ds:datastoreItem>
</file>

<file path=customXml/itemProps2.xml><?xml version="1.0" encoding="utf-8"?>
<ds:datastoreItem xmlns:ds="http://schemas.openxmlformats.org/officeDocument/2006/customXml" ds:itemID="{C16DDF81-5CBC-4582-8895-473176F038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E39CC-F36E-4140-860C-F22DD3A5C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bef263-5fcd-444e-b18a-4917c71acc81"/>
    <ds:schemaRef ds:uri="44b7fd03-1e8d-4bd8-a739-363efe4a9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2D93C5-609D-4E82-B2F5-7AD827CB7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workstream meeting agenda 210119</Template>
  <TotalTime>12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Sutton</dc:creator>
  <cp:keywords/>
  <dc:description/>
  <cp:lastModifiedBy>Chris Jolly</cp:lastModifiedBy>
  <cp:revision>4</cp:revision>
  <cp:lastPrinted>2019-01-21T14:50:00Z</cp:lastPrinted>
  <dcterms:created xsi:type="dcterms:W3CDTF">2020-04-08T15:50:00Z</dcterms:created>
  <dcterms:modified xsi:type="dcterms:W3CDTF">2020-04-08T16:00:00Z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0x010100B32176F814904A41A91DE40EE51120C4</vt:lpwstr>
  </property>
</Properties>
</file>