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1DE804" w14:textId="6A553922" w:rsidR="00BF39EB" w:rsidRDefault="00BF39EB" w:rsidP="0039640B"/>
    <w:p w14:paraId="627DC66F" w14:textId="65F16C1C" w:rsidR="00972C9E" w:rsidRDefault="00972C9E" w:rsidP="0039640B"/>
    <w:p w14:paraId="79CD5592" w14:textId="601E72AB" w:rsidR="00972C9E" w:rsidRDefault="006425D0" w:rsidP="0039640B">
      <w:proofErr w:type="gramStart"/>
      <w:r>
        <w:t>In order for</w:t>
      </w:r>
      <w:proofErr w:type="gramEnd"/>
      <w:r>
        <w:t xml:space="preserve"> a Learner to </w:t>
      </w:r>
      <w:r w:rsidR="00C27CC1">
        <w:t>appear under the My Team tab in your Managers Dashboard you will need to assign yourself as the Learners manager within your Tenant Administra</w:t>
      </w:r>
      <w:r w:rsidR="007265A3">
        <w:t>tors Dashboard.</w:t>
      </w:r>
    </w:p>
    <w:p w14:paraId="0B21E370" w14:textId="2E1F06F2" w:rsidR="007265A3" w:rsidRDefault="007265A3" w:rsidP="0039640B"/>
    <w:p w14:paraId="775A41C9" w14:textId="018FDB17" w:rsidR="007265A3" w:rsidRDefault="007265A3" w:rsidP="0039640B">
      <w:r>
        <w:t xml:space="preserve">Login to </w:t>
      </w:r>
      <w:proofErr w:type="spellStart"/>
      <w:r>
        <w:t>LearnSpace</w:t>
      </w:r>
      <w:proofErr w:type="spellEnd"/>
      <w:r>
        <w:t xml:space="preserve"> and access your Tenant Administrator Dashboard.</w:t>
      </w:r>
      <w:r w:rsidR="004B0F46">
        <w:t xml:space="preserve"> Select the Users Tab.</w:t>
      </w:r>
    </w:p>
    <w:p w14:paraId="06D4A301" w14:textId="77777777" w:rsidR="004B0F46" w:rsidRDefault="004B0F46" w:rsidP="0039640B"/>
    <w:sdt>
      <w:sdtPr>
        <w:id w:val="-994410113"/>
        <w:docPartObj>
          <w:docPartGallery w:val="Cover Pages"/>
          <w:docPartUnique/>
        </w:docPartObj>
      </w:sdtPr>
      <w:sdtEndPr/>
      <w:sdtContent>
        <w:p w14:paraId="6A25C167" w14:textId="440A7EEC" w:rsidR="00BF39EB" w:rsidRDefault="004B0F46" w:rsidP="00BF39EB">
          <w:r>
            <w:rPr>
              <w:rFonts w:eastAsia="Calibri" w:cs="Times New Roman"/>
              <w:noProof/>
              <w:color w:val="auto"/>
              <w:spacing w:val="0"/>
              <w:szCs w:val="2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5C3D098" wp14:editId="76E82CC5">
                    <wp:simplePos x="0" y="0"/>
                    <wp:positionH relativeFrom="column">
                      <wp:posOffset>734060</wp:posOffset>
                    </wp:positionH>
                    <wp:positionV relativeFrom="paragraph">
                      <wp:posOffset>312420</wp:posOffset>
                    </wp:positionV>
                    <wp:extent cx="504825" cy="200025"/>
                    <wp:effectExtent l="0" t="0" r="28575" b="28575"/>
                    <wp:wrapNone/>
                    <wp:docPr id="10" name="Rectangle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04825" cy="20002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50CC30AF" id="Rectangle 10" o:spid="_x0000_s1026" style="position:absolute;margin-left:57.8pt;margin-top:24.6pt;width:39.7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" filled="f" strokecolor="red" strokeweight="1.5pt"/>
                </w:pict>
              </mc:Fallback>
            </mc:AlternateContent>
          </w:r>
          <w:r w:rsidR="00BF39EB" w:rsidRPr="00BF39EB">
            <w:rPr>
              <w:rFonts w:eastAsia="Calibri" w:cs="Times New Roman"/>
              <w:noProof/>
              <w:color w:val="auto"/>
              <w:spacing w:val="0"/>
              <w:szCs w:val="22"/>
            </w:rPr>
            <w:drawing>
              <wp:inline distT="0" distB="0" distL="0" distR="0" wp14:anchorId="7FBB32B0" wp14:editId="4B948FAF">
                <wp:extent cx="5731510" cy="2747010"/>
                <wp:effectExtent l="0" t="0" r="254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2747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1B3F93A" w14:textId="29DBBCDB" w:rsidR="004B0F46" w:rsidRDefault="004B0F46" w:rsidP="00BF39EB"/>
        <w:p w14:paraId="6DE8D621" w14:textId="43E15769" w:rsidR="004B0F46" w:rsidRDefault="00886167" w:rsidP="00BF39EB">
          <w:r>
            <w:t xml:space="preserve">When in the Users tab enter the name of the Learner you wish to appear in the My Team tab into the </w:t>
          </w:r>
          <w:r w:rsidR="00122485">
            <w:t>search box then click the Search button.</w:t>
          </w:r>
        </w:p>
        <w:p w14:paraId="24679F12" w14:textId="364E3C33" w:rsidR="004B0F46" w:rsidRDefault="004B0F46" w:rsidP="00BF39EB"/>
        <w:p w14:paraId="72682F04" w14:textId="77777777" w:rsidR="004B0F46" w:rsidRPr="00BF39EB" w:rsidRDefault="004B0F46" w:rsidP="00BF39EB">
          <w:pPr>
            <w:rPr>
              <w:rFonts w:eastAsia="Calibri" w:cs="Times New Roman"/>
              <w:color w:val="auto"/>
              <w:spacing w:val="0"/>
              <w:szCs w:val="22"/>
            </w:rPr>
          </w:pPr>
        </w:p>
        <w:p w14:paraId="45797910" w14:textId="3DA0461D" w:rsidR="00BF39EB" w:rsidRDefault="00FD6BD5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  <w:r>
            <w:rPr>
              <w:rFonts w:eastAsia="Calibri" w:cs="Times New Roman"/>
              <w:noProof/>
              <w:color w:val="auto"/>
              <w:spacing w:val="0"/>
              <w:szCs w:val="2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4A20E9E" wp14:editId="5CF4FD24">
                    <wp:simplePos x="0" y="0"/>
                    <wp:positionH relativeFrom="column">
                      <wp:posOffset>210185</wp:posOffset>
                    </wp:positionH>
                    <wp:positionV relativeFrom="paragraph">
                      <wp:posOffset>1724660</wp:posOffset>
                    </wp:positionV>
                    <wp:extent cx="800100" cy="352425"/>
                    <wp:effectExtent l="0" t="0" r="19050" b="28575"/>
                    <wp:wrapNone/>
                    <wp:docPr id="12" name="Rectangle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00100" cy="352425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A52B8FC" id="Rectangle 12" o:spid="_x0000_s1026" style="position:absolute;margin-left:16.55pt;margin-top:135.8pt;width:63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" filled="f" strokecolor="red" strokeweight="1.5pt"/>
                </w:pict>
              </mc:Fallback>
            </mc:AlternateContent>
          </w:r>
          <w:r>
            <w:rPr>
              <w:rFonts w:eastAsia="Calibri" w:cs="Times New Roman"/>
              <w:noProof/>
              <w:color w:val="auto"/>
              <w:spacing w:val="0"/>
              <w:szCs w:val="22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4416C0B" wp14:editId="38EFBEBB">
                    <wp:simplePos x="0" y="0"/>
                    <wp:positionH relativeFrom="column">
                      <wp:posOffset>1448435</wp:posOffset>
                    </wp:positionH>
                    <wp:positionV relativeFrom="paragraph">
                      <wp:posOffset>1362710</wp:posOffset>
                    </wp:positionV>
                    <wp:extent cx="1876425" cy="419100"/>
                    <wp:effectExtent l="0" t="0" r="28575" b="19050"/>
                    <wp:wrapNone/>
                    <wp:docPr id="11" name="Rectangl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76425" cy="4191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2113F4F9" id="Rectangle 11" o:spid="_x0000_s1026" style="position:absolute;margin-left:114.05pt;margin-top:107.3pt;width:147.75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" filled="f" strokecolor="red" strokeweight="1.5pt"/>
                </w:pict>
              </mc:Fallback>
            </mc:AlternateContent>
          </w:r>
          <w:r w:rsidR="00BF39EB" w:rsidRPr="00BF39EB">
            <w:rPr>
              <w:rFonts w:eastAsia="Calibri" w:cs="Times New Roman"/>
              <w:noProof/>
              <w:color w:val="auto"/>
              <w:spacing w:val="0"/>
              <w:szCs w:val="22"/>
            </w:rPr>
            <w:drawing>
              <wp:inline distT="0" distB="0" distL="0" distR="0" wp14:anchorId="1D590F42" wp14:editId="7CAB12EA">
                <wp:extent cx="5731510" cy="2086610"/>
                <wp:effectExtent l="0" t="0" r="2540" b="889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20866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8AE9FED" w14:textId="12C797ED" w:rsidR="00FD6BD5" w:rsidRDefault="00FD6BD5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</w:p>
        <w:p w14:paraId="5533A162" w14:textId="77777777" w:rsidR="00CD43C2" w:rsidRDefault="00CD43C2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</w:p>
        <w:p w14:paraId="2CCF6F3E" w14:textId="77777777" w:rsidR="00CD43C2" w:rsidRDefault="00CD43C2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</w:p>
        <w:p w14:paraId="0E1C1127" w14:textId="38C30624" w:rsidR="00FD6BD5" w:rsidRPr="00BF39EB" w:rsidRDefault="0054357D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  <w:r>
            <w:rPr>
              <w:rFonts w:eastAsia="Calibri" w:cs="Times New Roman"/>
              <w:color w:val="auto"/>
              <w:spacing w:val="0"/>
              <w:szCs w:val="22"/>
            </w:rPr>
            <w:lastRenderedPageBreak/>
            <w:t xml:space="preserve">The details of the Learner are listed, you now need to click the </w:t>
          </w:r>
          <w:r w:rsidR="00CD43C2">
            <w:rPr>
              <w:rFonts w:eastAsia="Calibri" w:cs="Times New Roman"/>
              <w:color w:val="auto"/>
              <w:spacing w:val="0"/>
              <w:szCs w:val="22"/>
            </w:rPr>
            <w:t>Job Assignments option under the Actions column.</w:t>
          </w:r>
        </w:p>
        <w:p w14:paraId="60264330" w14:textId="17FBD7FE" w:rsidR="00BF39EB" w:rsidRPr="00BF39EB" w:rsidRDefault="000138BE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  <w:r>
            <w:rPr>
              <w:rFonts w:eastAsia="Calibri" w:cs="Times New Roman"/>
              <w:noProof/>
              <w:color w:val="auto"/>
              <w:spacing w:val="0"/>
              <w:szCs w:val="2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5BC197B" wp14:editId="0A4CE0A5">
                    <wp:simplePos x="0" y="0"/>
                    <wp:positionH relativeFrom="margin">
                      <wp:posOffset>4400550</wp:posOffset>
                    </wp:positionH>
                    <wp:positionV relativeFrom="paragraph">
                      <wp:posOffset>2172970</wp:posOffset>
                    </wp:positionV>
                    <wp:extent cx="1038225" cy="152400"/>
                    <wp:effectExtent l="0" t="0" r="28575" b="19050"/>
                    <wp:wrapNone/>
                    <wp:docPr id="13" name="Rectangle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38225" cy="1524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8863F61" id="Rectangle 13" o:spid="_x0000_s1026" style="position:absolute;margin-left:346.5pt;margin-top:171.1pt;width:81.75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" filled="f" strokecolor="red" strokeweight="1.5pt">
                    <w10:wrap anchorx="margin"/>
                  </v:rect>
                </w:pict>
              </mc:Fallback>
            </mc:AlternateContent>
          </w:r>
          <w:r w:rsidR="00BF39EB" w:rsidRPr="00BF39EB">
            <w:rPr>
              <w:rFonts w:eastAsia="Calibri" w:cs="Times New Roman"/>
              <w:noProof/>
              <w:color w:val="auto"/>
              <w:spacing w:val="0"/>
              <w:szCs w:val="22"/>
            </w:rPr>
            <w:drawing>
              <wp:inline distT="0" distB="0" distL="0" distR="0" wp14:anchorId="4A01A733" wp14:editId="3C7823AC">
                <wp:extent cx="5731510" cy="2858770"/>
                <wp:effectExtent l="0" t="0" r="254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2858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D660B75" w14:textId="65CEF7B0" w:rsidR="00BF39EB" w:rsidRPr="00BF39EB" w:rsidRDefault="00DB60BD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  <w:r>
            <w:rPr>
              <w:rFonts w:eastAsia="Calibri" w:cs="Times New Roman"/>
              <w:noProof/>
              <w:color w:val="auto"/>
              <w:spacing w:val="0"/>
              <w:szCs w:val="22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6ACE98CC" wp14:editId="1B987308">
                    <wp:simplePos x="0" y="0"/>
                    <wp:positionH relativeFrom="margin">
                      <wp:posOffset>4872990</wp:posOffset>
                    </wp:positionH>
                    <wp:positionV relativeFrom="paragraph">
                      <wp:posOffset>2437130</wp:posOffset>
                    </wp:positionV>
                    <wp:extent cx="428625" cy="200025"/>
                    <wp:effectExtent l="0" t="0" r="28575" b="28575"/>
                    <wp:wrapNone/>
                    <wp:docPr id="14" name="Rectangl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8625" cy="200025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325CA06" id="Rectangle 14" o:spid="_x0000_s1026" style="position:absolute;margin-left:383.7pt;margin-top:191.9pt;width:33.7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" filled="f" strokecolor="red" strokeweight="1.5pt">
                    <w10:wrap anchorx="margin"/>
                  </v:rect>
                </w:pict>
              </mc:Fallback>
            </mc:AlternateContent>
          </w:r>
          <w:r w:rsidR="00503A5F">
            <w:rPr>
              <w:rFonts w:eastAsia="Calibri" w:cs="Times New Roman"/>
              <w:color w:val="auto"/>
              <w:spacing w:val="0"/>
              <w:szCs w:val="22"/>
            </w:rPr>
            <w:t xml:space="preserve">The Job Assignments screen is then displayed. </w:t>
          </w:r>
          <w:r w:rsidR="004C1DAC">
            <w:rPr>
              <w:rFonts w:eastAsia="Calibri" w:cs="Times New Roman"/>
              <w:color w:val="auto"/>
              <w:spacing w:val="0"/>
              <w:szCs w:val="22"/>
            </w:rPr>
            <w:t xml:space="preserve">To add yourself as the Learners </w:t>
          </w:r>
          <w:proofErr w:type="gramStart"/>
          <w:r w:rsidR="004C1DAC">
            <w:rPr>
              <w:rFonts w:eastAsia="Calibri" w:cs="Times New Roman"/>
              <w:color w:val="auto"/>
              <w:spacing w:val="0"/>
              <w:szCs w:val="22"/>
            </w:rPr>
            <w:t>manager</w:t>
          </w:r>
          <w:proofErr w:type="gramEnd"/>
          <w:r w:rsidR="004C1DAC">
            <w:rPr>
              <w:rFonts w:eastAsia="Calibri" w:cs="Times New Roman"/>
              <w:color w:val="auto"/>
              <w:spacing w:val="0"/>
              <w:szCs w:val="22"/>
            </w:rPr>
            <w:t xml:space="preserve"> click the Edit </w:t>
          </w:r>
          <w:r>
            <w:rPr>
              <w:rFonts w:eastAsia="Calibri" w:cs="Times New Roman"/>
              <w:color w:val="auto"/>
              <w:spacing w:val="0"/>
              <w:szCs w:val="22"/>
            </w:rPr>
            <w:t>option under the Actions column.</w:t>
          </w:r>
          <w:r w:rsidR="00BF39EB" w:rsidRPr="00BF39EB">
            <w:rPr>
              <w:rFonts w:eastAsia="Calibri" w:cs="Times New Roman"/>
              <w:noProof/>
              <w:color w:val="auto"/>
              <w:spacing w:val="0"/>
              <w:szCs w:val="22"/>
            </w:rPr>
            <w:drawing>
              <wp:inline distT="0" distB="0" distL="0" distR="0" wp14:anchorId="67FD56A6" wp14:editId="7CF1FDFC">
                <wp:extent cx="5731510" cy="2874645"/>
                <wp:effectExtent l="0" t="0" r="2540" b="190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2874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ED27A85" w14:textId="4281B540" w:rsidR="00BF39EB" w:rsidRDefault="00BF39EB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</w:p>
        <w:p w14:paraId="05132CB3" w14:textId="174AE1E9" w:rsidR="00DB60BD" w:rsidRDefault="00DB60BD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</w:p>
        <w:p w14:paraId="2EC96709" w14:textId="7F82915E" w:rsidR="00DB60BD" w:rsidRDefault="00DB60BD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</w:p>
        <w:p w14:paraId="4F0FBFD4" w14:textId="2A3F0B72" w:rsidR="00DB60BD" w:rsidRDefault="00DB60BD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</w:p>
        <w:p w14:paraId="4FA6EFAD" w14:textId="5245A2D4" w:rsidR="00DB60BD" w:rsidRDefault="00DB60BD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</w:p>
        <w:p w14:paraId="548476D5" w14:textId="78CF9EB8" w:rsidR="00DB60BD" w:rsidRDefault="00DB60BD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</w:p>
        <w:p w14:paraId="4F2C6D61" w14:textId="24319C18" w:rsidR="00BF1C0C" w:rsidRDefault="00BF1C0C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  <w:r>
            <w:rPr>
              <w:rFonts w:eastAsia="Calibri" w:cs="Times New Roman"/>
              <w:color w:val="auto"/>
              <w:spacing w:val="0"/>
              <w:szCs w:val="22"/>
            </w:rPr>
            <w:lastRenderedPageBreak/>
            <w:t>Click the Choose Manager button.</w:t>
          </w:r>
        </w:p>
        <w:p w14:paraId="1E3E126D" w14:textId="77777777" w:rsidR="00BF1C0C" w:rsidRPr="00BF39EB" w:rsidRDefault="00BF1C0C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</w:p>
        <w:p w14:paraId="7BB31342" w14:textId="2F33A071" w:rsidR="00BF39EB" w:rsidRPr="00BF39EB" w:rsidRDefault="00BF1C0C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  <w:r>
            <w:rPr>
              <w:rFonts w:eastAsia="Calibri" w:cs="Times New Roman"/>
              <w:noProof/>
              <w:color w:val="auto"/>
              <w:spacing w:val="0"/>
              <w:szCs w:val="22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43BE9429" wp14:editId="3429A6E2">
                    <wp:simplePos x="0" y="0"/>
                    <wp:positionH relativeFrom="margin">
                      <wp:posOffset>95885</wp:posOffset>
                    </wp:positionH>
                    <wp:positionV relativeFrom="paragraph">
                      <wp:posOffset>1468120</wp:posOffset>
                    </wp:positionV>
                    <wp:extent cx="1028700" cy="390525"/>
                    <wp:effectExtent l="0" t="0" r="19050" b="28575"/>
                    <wp:wrapNone/>
                    <wp:docPr id="15" name="Rectangle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28700" cy="390525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3BA2DEE" id="Rectangle 15" o:spid="_x0000_s1026" style="position:absolute;margin-left:7.55pt;margin-top:115.6pt;width:81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" filled="f" strokecolor="red" strokeweight="1.5pt">
                    <w10:wrap anchorx="margin"/>
                  </v:rect>
                </w:pict>
              </mc:Fallback>
            </mc:AlternateContent>
          </w:r>
          <w:r w:rsidR="00BF39EB" w:rsidRPr="00BF39EB">
            <w:rPr>
              <w:rFonts w:eastAsia="Calibri" w:cs="Times New Roman"/>
              <w:noProof/>
              <w:color w:val="auto"/>
              <w:spacing w:val="0"/>
              <w:szCs w:val="22"/>
            </w:rPr>
            <w:drawing>
              <wp:inline distT="0" distB="0" distL="0" distR="0" wp14:anchorId="6AA9AB06" wp14:editId="2F482566">
                <wp:extent cx="5731510" cy="3665855"/>
                <wp:effectExtent l="0" t="0" r="254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3665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FF6CE1A" w14:textId="131608DC" w:rsidR="00BF39EB" w:rsidRDefault="00BF39EB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</w:p>
        <w:p w14:paraId="4F5EA0E2" w14:textId="337255CE" w:rsidR="009E7C12" w:rsidRPr="00BF39EB" w:rsidRDefault="009E7C12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  <w:r>
            <w:rPr>
              <w:rFonts w:eastAsia="Calibri" w:cs="Times New Roman"/>
              <w:color w:val="auto"/>
              <w:spacing w:val="0"/>
              <w:szCs w:val="22"/>
            </w:rPr>
            <w:t xml:space="preserve">Click the Search tab and enter your name into </w:t>
          </w:r>
          <w:r w:rsidR="00090DA6">
            <w:rPr>
              <w:rFonts w:eastAsia="Calibri" w:cs="Times New Roman"/>
              <w:color w:val="auto"/>
              <w:spacing w:val="0"/>
              <w:szCs w:val="22"/>
            </w:rPr>
            <w:t>the search box then click Search.</w:t>
          </w:r>
        </w:p>
        <w:p w14:paraId="5A4D907D" w14:textId="0F982A91" w:rsidR="00BF39EB" w:rsidRDefault="00090DA6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  <w:r>
            <w:rPr>
              <w:rFonts w:eastAsia="Calibri" w:cs="Times New Roman"/>
              <w:noProof/>
              <w:color w:val="auto"/>
              <w:spacing w:val="0"/>
              <w:szCs w:val="22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2DCD6B51" wp14:editId="33B3B0F3">
                    <wp:simplePos x="0" y="0"/>
                    <wp:positionH relativeFrom="margin">
                      <wp:posOffset>143510</wp:posOffset>
                    </wp:positionH>
                    <wp:positionV relativeFrom="paragraph">
                      <wp:posOffset>744855</wp:posOffset>
                    </wp:positionV>
                    <wp:extent cx="1685925" cy="152400"/>
                    <wp:effectExtent l="0" t="0" r="28575" b="19050"/>
                    <wp:wrapNone/>
                    <wp:docPr id="16" name="Rectangle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85925" cy="1524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22E5477" id="Rectangle 16" o:spid="_x0000_s1026" style="position:absolute;margin-left:11.3pt;margin-top:58.65pt;width:132.75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" filled="f" strokecolor="red" strokeweight="1.5pt">
                    <w10:wrap anchorx="margin"/>
                  </v:rect>
                </w:pict>
              </mc:Fallback>
            </mc:AlternateContent>
          </w:r>
          <w:r w:rsidR="00BF1C0C" w:rsidRPr="00BF39EB">
            <w:rPr>
              <w:rFonts w:eastAsia="Calibri" w:cs="Times New Roman"/>
              <w:noProof/>
              <w:color w:val="auto"/>
              <w:spacing w:val="0"/>
              <w:szCs w:val="22"/>
            </w:rPr>
            <w:drawing>
              <wp:inline distT="0" distB="0" distL="0" distR="0" wp14:anchorId="02187796" wp14:editId="2CE333BC">
                <wp:extent cx="3173488" cy="3352800"/>
                <wp:effectExtent l="0" t="0" r="8255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6988" cy="33564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BA5B50F" w14:textId="4657700C" w:rsidR="00090DA6" w:rsidRDefault="00090DA6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  <w:r>
            <w:rPr>
              <w:rFonts w:eastAsia="Calibri" w:cs="Times New Roman"/>
              <w:color w:val="auto"/>
              <w:spacing w:val="0"/>
              <w:szCs w:val="22"/>
            </w:rPr>
            <w:lastRenderedPageBreak/>
            <w:t xml:space="preserve">Click your name </w:t>
          </w:r>
          <w:r w:rsidR="005E157A">
            <w:rPr>
              <w:rFonts w:eastAsia="Calibri" w:cs="Times New Roman"/>
              <w:color w:val="auto"/>
              <w:spacing w:val="0"/>
              <w:szCs w:val="22"/>
            </w:rPr>
            <w:t xml:space="preserve">when its displayed </w:t>
          </w:r>
          <w:proofErr w:type="gramStart"/>
          <w:r w:rsidR="005E157A">
            <w:rPr>
              <w:rFonts w:eastAsia="Calibri" w:cs="Times New Roman"/>
              <w:color w:val="auto"/>
              <w:spacing w:val="0"/>
              <w:szCs w:val="22"/>
            </w:rPr>
            <w:t>then  click</w:t>
          </w:r>
          <w:proofErr w:type="gramEnd"/>
          <w:r w:rsidR="005E157A">
            <w:rPr>
              <w:rFonts w:eastAsia="Calibri" w:cs="Times New Roman"/>
              <w:color w:val="auto"/>
              <w:spacing w:val="0"/>
              <w:szCs w:val="22"/>
            </w:rPr>
            <w:t xml:space="preserve"> ok.</w:t>
          </w:r>
        </w:p>
        <w:p w14:paraId="2A121D40" w14:textId="759D4678" w:rsidR="005E157A" w:rsidRPr="00BF39EB" w:rsidRDefault="005E157A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  <w:r>
            <w:rPr>
              <w:rFonts w:eastAsia="Calibri" w:cs="Times New Roman"/>
              <w:color w:val="auto"/>
              <w:spacing w:val="0"/>
              <w:szCs w:val="22"/>
            </w:rPr>
            <w:t xml:space="preserve">Your name will then be shown next to the Choose Manager button as shown below.  To remove yourself as the </w:t>
          </w:r>
          <w:proofErr w:type="gramStart"/>
          <w:r>
            <w:rPr>
              <w:rFonts w:eastAsia="Calibri" w:cs="Times New Roman"/>
              <w:color w:val="auto"/>
              <w:spacing w:val="0"/>
              <w:szCs w:val="22"/>
            </w:rPr>
            <w:t>manager</w:t>
          </w:r>
          <w:proofErr w:type="gramEnd"/>
          <w:r>
            <w:rPr>
              <w:rFonts w:eastAsia="Calibri" w:cs="Times New Roman"/>
              <w:color w:val="auto"/>
              <w:spacing w:val="0"/>
              <w:szCs w:val="22"/>
            </w:rPr>
            <w:t xml:space="preserve"> click the red cross.</w:t>
          </w:r>
        </w:p>
        <w:p w14:paraId="6CACEB77" w14:textId="054ADEA1" w:rsidR="00BF39EB" w:rsidRPr="00BF39EB" w:rsidRDefault="00BF1C0C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  <w:r w:rsidRPr="00BF39EB">
            <w:rPr>
              <w:rFonts w:eastAsia="Calibri" w:cs="Times New Roman"/>
              <w:noProof/>
              <w:color w:val="auto"/>
              <w:spacing w:val="0"/>
              <w:szCs w:val="22"/>
            </w:rPr>
            <w:drawing>
              <wp:inline distT="0" distB="0" distL="0" distR="0" wp14:anchorId="77FA1B80" wp14:editId="50FDF11D">
                <wp:extent cx="5152381" cy="647619"/>
                <wp:effectExtent l="0" t="0" r="0" b="63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2381" cy="6476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0D22F30" w14:textId="5D7203F1" w:rsidR="00BF39EB" w:rsidRPr="00BF39EB" w:rsidRDefault="00C34DC2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  <w:r>
            <w:rPr>
              <w:rFonts w:eastAsia="Calibri" w:cs="Times New Roman"/>
              <w:color w:val="auto"/>
              <w:spacing w:val="0"/>
              <w:szCs w:val="22"/>
            </w:rPr>
            <w:t>Click the Save Changes Button.</w:t>
          </w:r>
        </w:p>
        <w:p w14:paraId="5A69211F" w14:textId="77777777" w:rsidR="00BF39EB" w:rsidRPr="00BF39EB" w:rsidRDefault="00BF39EB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</w:p>
        <w:p w14:paraId="0E28968E" w14:textId="02F9F473" w:rsidR="00BF39EB" w:rsidRPr="00BF39EB" w:rsidRDefault="00C34DC2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  <w:r>
            <w:rPr>
              <w:rFonts w:eastAsia="Calibri" w:cs="Times New Roman"/>
              <w:noProof/>
              <w:color w:val="auto"/>
              <w:spacing w:val="0"/>
              <w:szCs w:val="22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5E3911C4" wp14:editId="3B244F83">
                    <wp:simplePos x="0" y="0"/>
                    <wp:positionH relativeFrom="margin">
                      <wp:posOffset>129540</wp:posOffset>
                    </wp:positionH>
                    <wp:positionV relativeFrom="paragraph">
                      <wp:posOffset>3348990</wp:posOffset>
                    </wp:positionV>
                    <wp:extent cx="838200" cy="314325"/>
                    <wp:effectExtent l="0" t="0" r="19050" b="28575"/>
                    <wp:wrapNone/>
                    <wp:docPr id="18" name="Rectangl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38200" cy="314325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B5286B0" id="Rectangle 18" o:spid="_x0000_s1026" style="position:absolute;margin-left:10.2pt;margin-top:263.7pt;width:66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" filled="f" strokecolor="red" strokeweight="1.5pt">
                    <w10:wrap anchorx="margin"/>
                  </v:rect>
                </w:pict>
              </mc:Fallback>
            </mc:AlternateContent>
          </w:r>
          <w:r w:rsidR="005E157A" w:rsidRPr="00BF39EB">
            <w:rPr>
              <w:rFonts w:eastAsia="Calibri" w:cs="Times New Roman"/>
              <w:noProof/>
              <w:color w:val="auto"/>
              <w:spacing w:val="0"/>
              <w:szCs w:val="22"/>
            </w:rPr>
            <w:drawing>
              <wp:inline distT="0" distB="0" distL="0" distR="0" wp14:anchorId="47B41119" wp14:editId="6200C505">
                <wp:extent cx="5731510" cy="3665855"/>
                <wp:effectExtent l="0" t="0" r="2540" b="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3665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6247577" w14:textId="319CF319" w:rsidR="00BF39EB" w:rsidRPr="00BF39EB" w:rsidRDefault="00BF39EB" w:rsidP="00BF39EB">
          <w:pPr>
            <w:spacing w:after="160" w:line="259" w:lineRule="auto"/>
            <w:rPr>
              <w:rFonts w:eastAsia="Calibri" w:cs="Times New Roman"/>
              <w:color w:val="auto"/>
              <w:spacing w:val="0"/>
              <w:szCs w:val="22"/>
            </w:rPr>
          </w:pPr>
        </w:p>
        <w:p w14:paraId="03B2F40B" w14:textId="0E6C1E28" w:rsidR="00D63B16" w:rsidRDefault="00CF3D1C" w:rsidP="0039640B">
          <w:r>
            <w:t>The Learner will now appear under the My Team tab in your Managers Dashboard.</w:t>
          </w:r>
          <w:bookmarkStart w:id="0" w:name="_GoBack"/>
          <w:bookmarkEnd w:id="0"/>
        </w:p>
        <w:p w14:paraId="45027A4E" w14:textId="179324DD" w:rsidR="003F3114" w:rsidRDefault="00CF3D1C" w:rsidP="008C68A5">
          <w:pPr>
            <w:tabs>
              <w:tab w:val="left" w:pos="7200"/>
            </w:tabs>
            <w:spacing w:line="240" w:lineRule="auto"/>
            <w:rPr>
              <w:lang w:eastAsia="en-GB"/>
            </w:rPr>
          </w:pPr>
        </w:p>
      </w:sdtContent>
    </w:sdt>
    <w:p w14:paraId="0B1AD55C" w14:textId="77777777" w:rsidR="008F00C2" w:rsidRDefault="008F00C2" w:rsidP="008F00C2">
      <w:pPr>
        <w:pStyle w:val="ListParagraph"/>
        <w:ind w:left="1440"/>
        <w:rPr>
          <w:lang w:eastAsia="en-GB"/>
        </w:rPr>
      </w:pPr>
    </w:p>
    <w:p w14:paraId="1F77E7CA" w14:textId="77777777" w:rsidR="008F00C2" w:rsidRDefault="008F00C2" w:rsidP="008F00C2">
      <w:pPr>
        <w:pStyle w:val="ListParagraph"/>
        <w:rPr>
          <w:lang w:eastAsia="en-GB"/>
        </w:rPr>
      </w:pPr>
    </w:p>
    <w:p w14:paraId="56040128" w14:textId="77777777" w:rsidR="009B47A7" w:rsidRDefault="009B47A7" w:rsidP="009B47A7">
      <w:pPr>
        <w:rPr>
          <w:lang w:eastAsia="en-GB"/>
        </w:rPr>
      </w:pPr>
    </w:p>
    <w:p w14:paraId="72AD2E06" w14:textId="77777777" w:rsidR="009B47A7" w:rsidRDefault="009B47A7" w:rsidP="009B47A7">
      <w:pPr>
        <w:rPr>
          <w:lang w:eastAsia="en-GB"/>
        </w:rPr>
      </w:pPr>
    </w:p>
    <w:p w14:paraId="78CB9BDB" w14:textId="77777777" w:rsidR="00B077E4" w:rsidRDefault="00B077E4" w:rsidP="00910802">
      <w:pPr>
        <w:spacing w:line="240" w:lineRule="auto"/>
        <w:rPr>
          <w:lang w:eastAsia="en-GB"/>
        </w:rPr>
      </w:pPr>
    </w:p>
    <w:sectPr w:rsidR="00B077E4" w:rsidSect="00DF005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0" w:h="16840"/>
      <w:pgMar w:top="1073" w:right="846" w:bottom="794" w:left="79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B00D19" w14:textId="77777777" w:rsidR="00072EC1" w:rsidRDefault="00072EC1" w:rsidP="003D6B59">
      <w:r>
        <w:separator/>
      </w:r>
    </w:p>
  </w:endnote>
  <w:endnote w:type="continuationSeparator" w:id="0">
    <w:p w14:paraId="5A220D59" w14:textId="77777777" w:rsidR="00072EC1" w:rsidRDefault="00072EC1" w:rsidP="003D6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Light">
    <w:altName w:val="Arial Nova Light"/>
    <w:charset w:val="00"/>
    <w:family w:val="swiss"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C70E8" w14:textId="77777777" w:rsidR="008C68A5" w:rsidRDefault="008C68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420"/>
      <w:gridCol w:w="3420"/>
      <w:gridCol w:w="3420"/>
    </w:tblGrid>
    <w:tr w:rsidR="574B5078" w14:paraId="42674378" w14:textId="77777777" w:rsidTr="574B5078">
      <w:tc>
        <w:tcPr>
          <w:tcW w:w="3420" w:type="dxa"/>
        </w:tcPr>
        <w:p w14:paraId="25E7DD89" w14:textId="77777777" w:rsidR="574B5078" w:rsidRDefault="574B5078" w:rsidP="574B5078">
          <w:pPr>
            <w:pStyle w:val="Header"/>
            <w:ind w:left="-115"/>
          </w:pPr>
        </w:p>
      </w:tc>
      <w:tc>
        <w:tcPr>
          <w:tcW w:w="3420" w:type="dxa"/>
        </w:tcPr>
        <w:p w14:paraId="4B2AAA89" w14:textId="77777777" w:rsidR="574B5078" w:rsidRDefault="574B5078" w:rsidP="574B5078">
          <w:pPr>
            <w:pStyle w:val="Header"/>
            <w:jc w:val="center"/>
          </w:pPr>
        </w:p>
      </w:tc>
      <w:tc>
        <w:tcPr>
          <w:tcW w:w="3420" w:type="dxa"/>
        </w:tcPr>
        <w:p w14:paraId="3EDD1479" w14:textId="77777777" w:rsidR="574B5078" w:rsidRDefault="574B5078" w:rsidP="574B5078">
          <w:pPr>
            <w:pStyle w:val="Header"/>
            <w:ind w:right="-115"/>
            <w:jc w:val="right"/>
          </w:pPr>
        </w:p>
      </w:tc>
    </w:tr>
  </w:tbl>
  <w:p w14:paraId="0E942073" w14:textId="77777777" w:rsidR="574B5078" w:rsidRDefault="574B5078" w:rsidP="574B50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420"/>
      <w:gridCol w:w="3420"/>
      <w:gridCol w:w="3420"/>
    </w:tblGrid>
    <w:tr w:rsidR="574B5078" w14:paraId="38674062" w14:textId="77777777" w:rsidTr="574B5078">
      <w:tc>
        <w:tcPr>
          <w:tcW w:w="3420" w:type="dxa"/>
        </w:tcPr>
        <w:p w14:paraId="5A81FFD0" w14:textId="77777777" w:rsidR="574B5078" w:rsidRDefault="574B5078" w:rsidP="574B5078">
          <w:pPr>
            <w:pStyle w:val="Header"/>
            <w:ind w:left="-115"/>
          </w:pPr>
        </w:p>
      </w:tc>
      <w:tc>
        <w:tcPr>
          <w:tcW w:w="3420" w:type="dxa"/>
        </w:tcPr>
        <w:p w14:paraId="483FBE95" w14:textId="77777777" w:rsidR="574B5078" w:rsidRDefault="574B5078" w:rsidP="574B5078">
          <w:pPr>
            <w:pStyle w:val="Header"/>
            <w:jc w:val="center"/>
          </w:pPr>
        </w:p>
      </w:tc>
      <w:tc>
        <w:tcPr>
          <w:tcW w:w="3420" w:type="dxa"/>
        </w:tcPr>
        <w:p w14:paraId="507F22CF" w14:textId="77777777" w:rsidR="574B5078" w:rsidRDefault="574B5078" w:rsidP="574B5078">
          <w:pPr>
            <w:pStyle w:val="Header"/>
            <w:ind w:right="-115"/>
            <w:jc w:val="right"/>
          </w:pPr>
        </w:p>
      </w:tc>
    </w:tr>
  </w:tbl>
  <w:p w14:paraId="6C1DB9A1" w14:textId="77777777" w:rsidR="574B5078" w:rsidRDefault="574B5078" w:rsidP="574B50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1B1115" w14:textId="77777777" w:rsidR="00072EC1" w:rsidRDefault="00072EC1" w:rsidP="003D6B59">
      <w:r>
        <w:separator/>
      </w:r>
    </w:p>
  </w:footnote>
  <w:footnote w:type="continuationSeparator" w:id="0">
    <w:p w14:paraId="18136A07" w14:textId="77777777" w:rsidR="00072EC1" w:rsidRDefault="00072EC1" w:rsidP="003D6B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E558A" w14:textId="77777777" w:rsidR="008C68A5" w:rsidRDefault="008C68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D6004" w14:textId="77777777" w:rsidR="009B47A7" w:rsidRDefault="009B47A7" w:rsidP="574B5078">
    <w:pPr>
      <w:pStyle w:val="Header"/>
    </w:pPr>
  </w:p>
  <w:p w14:paraId="1F093BFE" w14:textId="77777777" w:rsidR="009B47A7" w:rsidRDefault="009B47A7" w:rsidP="574B5078">
    <w:pPr>
      <w:pStyle w:val="Header"/>
    </w:pPr>
  </w:p>
  <w:p w14:paraId="404F3E23" w14:textId="77777777" w:rsidR="009B47A7" w:rsidRDefault="009B47A7" w:rsidP="574B5078">
    <w:pPr>
      <w:pStyle w:val="Header"/>
    </w:pPr>
  </w:p>
  <w:p w14:paraId="3B0FADC4" w14:textId="77777777" w:rsidR="574B5078" w:rsidRDefault="009B47A7" w:rsidP="009B47A7">
    <w:pPr>
      <w:pStyle w:val="Header"/>
      <w:tabs>
        <w:tab w:val="clear" w:pos="4513"/>
        <w:tab w:val="clear" w:pos="9026"/>
        <w:tab w:val="left" w:pos="3064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1" wp14:anchorId="546237E5" wp14:editId="570721F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2164080" cy="1507490"/>
          <wp:effectExtent l="0" t="0" r="762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DT-report-cover-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850"/>
                  <a:stretch/>
                </pic:blipFill>
                <pic:spPr bwMode="auto">
                  <a:xfrm>
                    <a:off x="0" y="0"/>
                    <a:ext cx="2173916" cy="15144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638A0501" w14:textId="77777777" w:rsidR="009B47A7" w:rsidRDefault="009B47A7" w:rsidP="009B47A7">
    <w:pPr>
      <w:pStyle w:val="Header"/>
      <w:tabs>
        <w:tab w:val="clear" w:pos="4513"/>
        <w:tab w:val="clear" w:pos="9026"/>
        <w:tab w:val="left" w:pos="306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83486" w14:textId="77777777" w:rsidR="009B47A7" w:rsidRDefault="009B47A7" w:rsidP="574B5078">
    <w:pPr>
      <w:pStyle w:val="Header"/>
    </w:pPr>
  </w:p>
  <w:p w14:paraId="2593B154" w14:textId="77777777" w:rsidR="009B47A7" w:rsidRDefault="009B47A7" w:rsidP="574B5078">
    <w:pPr>
      <w:pStyle w:val="Header"/>
    </w:pPr>
  </w:p>
  <w:p w14:paraId="2E06A348" w14:textId="77777777" w:rsidR="009B47A7" w:rsidRDefault="009B47A7" w:rsidP="574B5078">
    <w:pPr>
      <w:pStyle w:val="Header"/>
    </w:pPr>
  </w:p>
  <w:p w14:paraId="4FB2CABC" w14:textId="103CA315" w:rsidR="574B5078" w:rsidRDefault="009B47A7" w:rsidP="574B507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1" layoutInCell="1" allowOverlap="1" wp14:anchorId="47AF9990" wp14:editId="36A2FB0F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926590" cy="134239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DT-report-cover-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850"/>
                  <a:stretch/>
                </pic:blipFill>
                <pic:spPr bwMode="auto">
                  <a:xfrm>
                    <a:off x="0" y="0"/>
                    <a:ext cx="1926590" cy="1342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7A17FD"/>
    <w:multiLevelType w:val="hybridMultilevel"/>
    <w:tmpl w:val="0AE8B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C7304A"/>
    <w:multiLevelType w:val="hybridMultilevel"/>
    <w:tmpl w:val="A45E3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D901BA"/>
    <w:multiLevelType w:val="hybridMultilevel"/>
    <w:tmpl w:val="D0584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attachedTemplate r:id="rId1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C7C"/>
    <w:rsid w:val="00000585"/>
    <w:rsid w:val="000138BE"/>
    <w:rsid w:val="00072EC1"/>
    <w:rsid w:val="00090DA6"/>
    <w:rsid w:val="000B5BED"/>
    <w:rsid w:val="000C6487"/>
    <w:rsid w:val="00122485"/>
    <w:rsid w:val="00142062"/>
    <w:rsid w:val="00191DAC"/>
    <w:rsid w:val="001A7F18"/>
    <w:rsid w:val="001C0884"/>
    <w:rsid w:val="001D278D"/>
    <w:rsid w:val="001E61CD"/>
    <w:rsid w:val="00277B3F"/>
    <w:rsid w:val="002A5F95"/>
    <w:rsid w:val="002B14DA"/>
    <w:rsid w:val="00315BC8"/>
    <w:rsid w:val="00393506"/>
    <w:rsid w:val="0039640B"/>
    <w:rsid w:val="003D6B59"/>
    <w:rsid w:val="003F3114"/>
    <w:rsid w:val="004011E7"/>
    <w:rsid w:val="00402DF8"/>
    <w:rsid w:val="00470E84"/>
    <w:rsid w:val="00491001"/>
    <w:rsid w:val="004B0F46"/>
    <w:rsid w:val="004C1DAC"/>
    <w:rsid w:val="004F4FE4"/>
    <w:rsid w:val="00503A5F"/>
    <w:rsid w:val="0051545E"/>
    <w:rsid w:val="0054357D"/>
    <w:rsid w:val="005541C6"/>
    <w:rsid w:val="00567597"/>
    <w:rsid w:val="00574B52"/>
    <w:rsid w:val="00583F35"/>
    <w:rsid w:val="005869A3"/>
    <w:rsid w:val="005B3648"/>
    <w:rsid w:val="005E157A"/>
    <w:rsid w:val="0060022A"/>
    <w:rsid w:val="00622F6C"/>
    <w:rsid w:val="006425D0"/>
    <w:rsid w:val="00652444"/>
    <w:rsid w:val="006770DF"/>
    <w:rsid w:val="006F148A"/>
    <w:rsid w:val="0071725A"/>
    <w:rsid w:val="007265A3"/>
    <w:rsid w:val="00755CE2"/>
    <w:rsid w:val="00763642"/>
    <w:rsid w:val="007675FE"/>
    <w:rsid w:val="00790EAB"/>
    <w:rsid w:val="007B7EB5"/>
    <w:rsid w:val="007D7760"/>
    <w:rsid w:val="00886167"/>
    <w:rsid w:val="0088675E"/>
    <w:rsid w:val="008B2A96"/>
    <w:rsid w:val="008C68A5"/>
    <w:rsid w:val="008C7E34"/>
    <w:rsid w:val="008F00C2"/>
    <w:rsid w:val="00910802"/>
    <w:rsid w:val="009146F6"/>
    <w:rsid w:val="00933536"/>
    <w:rsid w:val="00972C9E"/>
    <w:rsid w:val="009B3367"/>
    <w:rsid w:val="009B47A7"/>
    <w:rsid w:val="009D2FBE"/>
    <w:rsid w:val="009E226D"/>
    <w:rsid w:val="009E7C12"/>
    <w:rsid w:val="00A25BB3"/>
    <w:rsid w:val="00A334E5"/>
    <w:rsid w:val="00A43F3C"/>
    <w:rsid w:val="00A77764"/>
    <w:rsid w:val="00A77E12"/>
    <w:rsid w:val="00AF213A"/>
    <w:rsid w:val="00B077E4"/>
    <w:rsid w:val="00B17D4E"/>
    <w:rsid w:val="00B21485"/>
    <w:rsid w:val="00B57C7C"/>
    <w:rsid w:val="00B735EC"/>
    <w:rsid w:val="00BF1C0C"/>
    <w:rsid w:val="00BF39EB"/>
    <w:rsid w:val="00C01488"/>
    <w:rsid w:val="00C05B3D"/>
    <w:rsid w:val="00C17C3A"/>
    <w:rsid w:val="00C27CC1"/>
    <w:rsid w:val="00C34DC2"/>
    <w:rsid w:val="00C87F52"/>
    <w:rsid w:val="00C95F0B"/>
    <w:rsid w:val="00CD43C2"/>
    <w:rsid w:val="00CF3D1C"/>
    <w:rsid w:val="00D36087"/>
    <w:rsid w:val="00D63B16"/>
    <w:rsid w:val="00D85845"/>
    <w:rsid w:val="00DA3DFC"/>
    <w:rsid w:val="00DB250B"/>
    <w:rsid w:val="00DB60BD"/>
    <w:rsid w:val="00DC50CF"/>
    <w:rsid w:val="00DF005F"/>
    <w:rsid w:val="00E56D11"/>
    <w:rsid w:val="00F543AA"/>
    <w:rsid w:val="00FD4955"/>
    <w:rsid w:val="00FD6BD5"/>
    <w:rsid w:val="574B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C8A254E"/>
  <w14:defaultImageDpi w14:val="32767"/>
  <w15:chartTrackingRefBased/>
  <w15:docId w15:val="{C95B0450-22EC-4269-8B51-565C35BAA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Arial"/>
        <w:color w:val="272626"/>
        <w:spacing w:val="-2"/>
        <w:sz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9640B"/>
    <w:pPr>
      <w:spacing w:line="30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B2A96"/>
    <w:pPr>
      <w:spacing w:before="240" w:after="120" w:line="274" w:lineRule="auto"/>
      <w:outlineLvl w:val="0"/>
    </w:pPr>
    <w:rPr>
      <w:rFonts w:ascii="Helvetica" w:hAnsi="Helvetica"/>
      <w:b/>
      <w:bCs/>
      <w:color w:val="D91F41"/>
      <w:sz w:val="72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0884"/>
    <w:pPr>
      <w:spacing w:before="240" w:after="240"/>
      <w:outlineLvl w:val="1"/>
    </w:pPr>
    <w:rPr>
      <w:rFonts w:ascii="Helvetica" w:eastAsiaTheme="minorEastAsia" w:hAnsi="Helvetica"/>
      <w:color w:val="263179"/>
      <w:sz w:val="40"/>
      <w:szCs w:val="32"/>
      <w:lang w:val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75FE"/>
    <w:pPr>
      <w:spacing w:after="120"/>
      <w:outlineLvl w:val="2"/>
    </w:pPr>
    <w:rPr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2A96"/>
    <w:rPr>
      <w:rFonts w:ascii="Helvetica" w:hAnsi="Helvetica" w:cs="Arial"/>
      <w:b/>
      <w:bCs/>
      <w:color w:val="D91F41"/>
      <w:spacing w:val="-2"/>
      <w:sz w:val="72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6B59"/>
    <w:pPr>
      <w:spacing w:after="180" w:line="274" w:lineRule="auto"/>
    </w:pPr>
    <w:rPr>
      <w:sz w:val="4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D6B59"/>
    <w:rPr>
      <w:rFonts w:ascii="Arial" w:hAnsi="Arial" w:cs="Arial"/>
      <w:color w:val="272626"/>
      <w:sz w:val="4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C0884"/>
    <w:rPr>
      <w:rFonts w:ascii="Helvetica" w:eastAsiaTheme="minorEastAsia" w:hAnsi="Helvetica" w:cs="Arial"/>
      <w:color w:val="263179"/>
      <w:spacing w:val="-20"/>
      <w:sz w:val="40"/>
      <w:szCs w:val="3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D6B59"/>
    <w:pPr>
      <w:tabs>
        <w:tab w:val="center" w:pos="4320"/>
        <w:tab w:val="right" w:pos="8640"/>
      </w:tabs>
    </w:pPr>
    <w:rPr>
      <w:rFonts w:eastAsiaTheme="minorEastAsia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D6B59"/>
    <w:rPr>
      <w:rFonts w:ascii="Arial" w:eastAsiaTheme="minorEastAsia" w:hAnsi="Arial"/>
      <w:color w:val="272626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D6B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6B59"/>
  </w:style>
  <w:style w:type="paragraph" w:styleId="Title">
    <w:name w:val="Title"/>
    <w:basedOn w:val="p1"/>
    <w:next w:val="Normal"/>
    <w:link w:val="TitleChar"/>
    <w:uiPriority w:val="10"/>
    <w:qFormat/>
    <w:rsid w:val="007D7760"/>
    <w:rPr>
      <w:b/>
      <w:bCs/>
      <w:color w:val="263179"/>
    </w:rPr>
  </w:style>
  <w:style w:type="character" w:customStyle="1" w:styleId="TitleChar">
    <w:name w:val="Title Char"/>
    <w:basedOn w:val="DefaultParagraphFont"/>
    <w:link w:val="Title"/>
    <w:uiPriority w:val="10"/>
    <w:rsid w:val="007D7760"/>
    <w:rPr>
      <w:rFonts w:ascii="Helvetica" w:hAnsi="Helvetica" w:cs="Times New Roman"/>
      <w:b/>
      <w:bCs/>
      <w:color w:val="263179"/>
      <w:sz w:val="72"/>
      <w:szCs w:val="72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7675FE"/>
    <w:rPr>
      <w:rFonts w:ascii="Helvetica" w:eastAsiaTheme="minorEastAsia" w:hAnsi="Helvetica" w:cs="Arial"/>
      <w:color w:val="000000" w:themeColor="text1"/>
      <w:spacing w:val="-20"/>
      <w:lang w:val="en-US"/>
    </w:rPr>
  </w:style>
  <w:style w:type="paragraph" w:customStyle="1" w:styleId="p1">
    <w:name w:val="p1"/>
    <w:basedOn w:val="Normal"/>
    <w:rsid w:val="00E56D11"/>
    <w:pPr>
      <w:spacing w:after="128" w:line="240" w:lineRule="auto"/>
    </w:pPr>
    <w:rPr>
      <w:rFonts w:cs="Times New Roman"/>
      <w:color w:val="394096"/>
      <w:sz w:val="72"/>
      <w:szCs w:val="72"/>
      <w:lang w:eastAsia="en-GB"/>
    </w:rPr>
  </w:style>
  <w:style w:type="paragraph" w:customStyle="1" w:styleId="p2">
    <w:name w:val="p2"/>
    <w:basedOn w:val="Normal"/>
    <w:rsid w:val="00E56D11"/>
    <w:pPr>
      <w:spacing w:after="128" w:line="240" w:lineRule="auto"/>
    </w:pPr>
    <w:rPr>
      <w:rFonts w:cs="Times New Roman"/>
      <w:color w:val="343432"/>
      <w:szCs w:val="36"/>
      <w:lang w:eastAsia="en-GB"/>
    </w:rPr>
  </w:style>
  <w:style w:type="character" w:customStyle="1" w:styleId="s1">
    <w:name w:val="s1"/>
    <w:basedOn w:val="DefaultParagraphFont"/>
    <w:rsid w:val="00E56D11"/>
    <w:rPr>
      <w:spacing w:val="-8"/>
    </w:rPr>
  </w:style>
  <w:style w:type="character" w:customStyle="1" w:styleId="s2">
    <w:name w:val="s2"/>
    <w:basedOn w:val="DefaultParagraphFont"/>
    <w:rsid w:val="00E56D11"/>
    <w:rPr>
      <w:spacing w:val="-3"/>
    </w:rPr>
  </w:style>
  <w:style w:type="paragraph" w:styleId="NoSpacing">
    <w:name w:val="No Spacing"/>
    <w:link w:val="NoSpacingChar"/>
    <w:uiPriority w:val="1"/>
    <w:qFormat/>
    <w:rsid w:val="00D63B16"/>
    <w:rPr>
      <w:rFonts w:eastAsiaTheme="minorEastAsia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63B16"/>
    <w:rPr>
      <w:rFonts w:eastAsiaTheme="minorEastAsia"/>
      <w:sz w:val="22"/>
      <w:szCs w:val="22"/>
      <w:lang w:val="en-US" w:eastAsia="zh-CN"/>
    </w:rPr>
  </w:style>
  <w:style w:type="character" w:styleId="SubtleEmphasis">
    <w:name w:val="Subtle Emphasis"/>
    <w:aliases w:val="Intro"/>
    <w:uiPriority w:val="19"/>
    <w:qFormat/>
    <w:rsid w:val="00C01488"/>
    <w:rPr>
      <w:rFonts w:ascii="Helvetica Light" w:hAnsi="Helvetica Light"/>
      <w:color w:val="404040" w:themeColor="text1" w:themeTint="BF"/>
      <w:sz w:val="36"/>
      <w:szCs w:val="36"/>
    </w:rPr>
  </w:style>
  <w:style w:type="paragraph" w:styleId="Quote">
    <w:name w:val="Quote"/>
    <w:basedOn w:val="Normal"/>
    <w:next w:val="Normal"/>
    <w:link w:val="QuoteChar"/>
    <w:uiPriority w:val="29"/>
    <w:qFormat/>
    <w:rsid w:val="00790EAB"/>
    <w:pPr>
      <w:spacing w:before="200" w:after="160"/>
    </w:pPr>
    <w:rPr>
      <w:iCs/>
      <w:color w:val="263179"/>
      <w:sz w:val="52"/>
    </w:rPr>
  </w:style>
  <w:style w:type="character" w:customStyle="1" w:styleId="QuoteChar">
    <w:name w:val="Quote Char"/>
    <w:basedOn w:val="DefaultParagraphFont"/>
    <w:link w:val="Quote"/>
    <w:uiPriority w:val="29"/>
    <w:rsid w:val="00790EAB"/>
    <w:rPr>
      <w:rFonts w:ascii="Helvetica Light" w:hAnsi="Helvetica Light" w:cs="Arial"/>
      <w:iCs/>
      <w:color w:val="263179"/>
      <w:spacing w:val="-20"/>
      <w:sz w:val="52"/>
      <w:szCs w:val="20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B47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0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gan.Sutton\OneDrive%20-%20Skills%20for%20Health%20Ltd\Documents\workstream%20meeting%20agenda%202101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rand xmlns="65bef263-5fcd-444e-b18a-4917c71acc81">WD Trust</Bran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2176F814904A41A91DE40EE51120C4" ma:contentTypeVersion="5" ma:contentTypeDescription="Create a new document." ma:contentTypeScope="" ma:versionID="508b85843a739277c841684689a46f09">
  <xsd:schema xmlns:xsd="http://www.w3.org/2001/XMLSchema" xmlns:xs="http://www.w3.org/2001/XMLSchema" xmlns:p="http://schemas.microsoft.com/office/2006/metadata/properties" xmlns:ns2="65bef263-5fcd-444e-b18a-4917c71acc81" xmlns:ns3="44b7fd03-1e8d-4bd8-a739-363efe4a9fb7" targetNamespace="http://schemas.microsoft.com/office/2006/metadata/properties" ma:root="true" ma:fieldsID="713f59b0dcc606f743b7a7dc6bafe060" ns2:_="" ns3:_="">
    <xsd:import namespace="65bef263-5fcd-444e-b18a-4917c71acc81"/>
    <xsd:import namespace="44b7fd03-1e8d-4bd8-a739-363efe4a9fb7"/>
    <xsd:element name="properties">
      <xsd:complexType>
        <xsd:sequence>
          <xsd:element name="documentManagement">
            <xsd:complexType>
              <xsd:all>
                <xsd:element ref="ns2:Bran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bef263-5fcd-444e-b18a-4917c71acc81" elementFormDefault="qualified">
    <xsd:import namespace="http://schemas.microsoft.com/office/2006/documentManagement/types"/>
    <xsd:import namespace="http://schemas.microsoft.com/office/infopath/2007/PartnerControls"/>
    <xsd:element name="Brand" ma:index="8" nillable="true" ma:displayName="Brand" ma:default="SfH" ma:format="Dropdown" ma:internalName="Brand">
      <xsd:simpleType>
        <xsd:restriction base="dms:Choice">
          <xsd:enumeration value="SfH"/>
          <xsd:enumeration value="SfJ"/>
          <xsd:enumeration value="NSA"/>
          <xsd:enumeration value="SFJAwards"/>
          <xsd:enumeration value="WD Trust"/>
        </xsd:restriction>
      </xsd:simpleType>
    </xsd:element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b7fd03-1e8d-4bd8-a739-363efe4a9fb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6F2ADE4-2CAF-4508-B920-F7D9050795AC}">
  <ds:schemaRefs>
    <ds:schemaRef ds:uri="http://purl.org/dc/terms/"/>
    <ds:schemaRef ds:uri="http://purl.org/dc/elements/1.1/"/>
    <ds:schemaRef ds:uri="http://schemas.microsoft.com/office/2006/documentManagement/types"/>
    <ds:schemaRef ds:uri="65bef263-5fcd-444e-b18a-4917c71acc81"/>
    <ds:schemaRef ds:uri="44b7fd03-1e8d-4bd8-a739-363efe4a9fb7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16DDF81-5CBC-4582-8895-473176F038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AE39CC-F36E-4140-860C-F22DD3A5C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bef263-5fcd-444e-b18a-4917c71acc81"/>
    <ds:schemaRef ds:uri="44b7fd03-1e8d-4bd8-a739-363efe4a9f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38D0CD-5F40-41B2-BE92-44D31FC84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workstream meeting agenda 210119.dotx</Template>
  <TotalTime>17</TotalTime>
  <Pages>4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Sutton</dc:creator>
  <cp:keywords/>
  <dc:description/>
  <cp:lastModifiedBy>Caroline Clarke</cp:lastModifiedBy>
  <cp:revision>22</cp:revision>
  <cp:lastPrinted>2019-01-21T14:50:00Z</cp:lastPrinted>
  <dcterms:created xsi:type="dcterms:W3CDTF">2019-02-07T10:42:00Z</dcterms:created>
  <dcterms:modified xsi:type="dcterms:W3CDTF">2019-02-07T10:58:00Z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0x010100B32176F814904A41A91DE40EE51120C4</vt:lpwstr>
  </property>
</Properties>
</file>